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AC2" w:rsidRPr="008C00D8" w:rsidRDefault="00A50AC2" w:rsidP="003923DA">
      <w:pPr>
        <w:rPr>
          <w:rFonts w:ascii="ＭＳ 明朝" w:eastAsia="ＭＳ 明朝" w:hAnsi="ＭＳ 明朝"/>
        </w:rPr>
      </w:pPr>
    </w:p>
    <w:p w:rsidR="00A50AC2" w:rsidRPr="008C00D8" w:rsidRDefault="00A50AC2" w:rsidP="00C64534">
      <w:pPr>
        <w:rPr>
          <w:rFonts w:ascii="ＭＳ 明朝" w:eastAsia="ＭＳ 明朝" w:hAnsi="ＭＳ 明朝"/>
        </w:rPr>
      </w:pPr>
    </w:p>
    <w:p w:rsidR="00A50AC2" w:rsidRPr="008C00D8" w:rsidRDefault="00A50AC2" w:rsidP="00444D21">
      <w:pPr>
        <w:rPr>
          <w:rFonts w:ascii="ＭＳ 明朝" w:eastAsia="ＭＳ 明朝" w:hAnsi="ＭＳ 明朝"/>
        </w:rPr>
      </w:pPr>
    </w:p>
    <w:p w:rsidR="00512A46" w:rsidRPr="008C00D8" w:rsidRDefault="00512A46" w:rsidP="00444D21">
      <w:pPr>
        <w:rPr>
          <w:rFonts w:ascii="ＭＳ 明朝" w:eastAsia="ＭＳ 明朝" w:hAnsi="ＭＳ 明朝"/>
        </w:rPr>
      </w:pPr>
    </w:p>
    <w:p w:rsidR="00512A46" w:rsidRPr="008C00D8" w:rsidRDefault="00512A46" w:rsidP="00444D21">
      <w:pPr>
        <w:rPr>
          <w:rFonts w:ascii="ＭＳ 明朝" w:eastAsia="ＭＳ 明朝" w:hAnsi="ＭＳ 明朝"/>
        </w:rPr>
      </w:pPr>
    </w:p>
    <w:p w:rsidR="00A50AC2" w:rsidRPr="008C00D8" w:rsidRDefault="00A50AC2" w:rsidP="00444D21">
      <w:pPr>
        <w:rPr>
          <w:rFonts w:ascii="ＭＳ 明朝" w:eastAsia="ＭＳ 明朝" w:hAnsi="ＭＳ 明朝"/>
        </w:rPr>
      </w:pPr>
    </w:p>
    <w:p w:rsidR="00A50AC2" w:rsidRPr="008C00D8" w:rsidRDefault="00A50AC2" w:rsidP="00444D21">
      <w:pPr>
        <w:rPr>
          <w:rFonts w:ascii="ＭＳ 明朝" w:eastAsia="ＭＳ 明朝" w:hAnsi="ＭＳ 明朝"/>
        </w:rPr>
      </w:pPr>
    </w:p>
    <w:p w:rsidR="00A50AC2" w:rsidRPr="008C00D8" w:rsidRDefault="00A50AC2" w:rsidP="00444D21">
      <w:pPr>
        <w:rPr>
          <w:rFonts w:ascii="ＭＳ 明朝" w:eastAsia="ＭＳ 明朝" w:hAnsi="ＭＳ 明朝"/>
        </w:rPr>
      </w:pPr>
    </w:p>
    <w:p w:rsidR="007C4B42" w:rsidRPr="008C00D8" w:rsidRDefault="007C4B42" w:rsidP="00444D21">
      <w:pPr>
        <w:rPr>
          <w:rFonts w:ascii="ＭＳ 明朝" w:eastAsia="ＭＳ 明朝" w:hAnsi="ＭＳ 明朝"/>
        </w:rPr>
      </w:pPr>
    </w:p>
    <w:p w:rsidR="00EC5167" w:rsidRPr="008C00D8" w:rsidRDefault="00EC5167" w:rsidP="00444D21">
      <w:pPr>
        <w:rPr>
          <w:rFonts w:ascii="ＭＳ 明朝" w:eastAsia="ＭＳ 明朝" w:hAnsi="ＭＳ 明朝"/>
        </w:rPr>
      </w:pPr>
    </w:p>
    <w:p w:rsidR="00EC5167" w:rsidRPr="008C00D8" w:rsidRDefault="00EC5167" w:rsidP="00444D21">
      <w:pPr>
        <w:rPr>
          <w:rFonts w:ascii="ＭＳ 明朝" w:eastAsia="ＭＳ 明朝" w:hAnsi="ＭＳ 明朝"/>
        </w:rPr>
      </w:pPr>
    </w:p>
    <w:p w:rsidR="007C4B42" w:rsidRPr="008C00D8" w:rsidRDefault="007C4B42" w:rsidP="00444D21">
      <w:pPr>
        <w:rPr>
          <w:rFonts w:ascii="ＭＳ 明朝" w:eastAsia="ＭＳ 明朝" w:hAnsi="ＭＳ 明朝"/>
        </w:rPr>
      </w:pPr>
    </w:p>
    <w:p w:rsidR="00DF581C" w:rsidRPr="008C00D8" w:rsidRDefault="00DF581C" w:rsidP="00444D21">
      <w:pPr>
        <w:rPr>
          <w:rFonts w:ascii="ＭＳ 明朝" w:eastAsia="ＭＳ 明朝" w:hAnsi="ＭＳ 明朝"/>
        </w:rPr>
      </w:pPr>
    </w:p>
    <w:p w:rsidR="00DF581C" w:rsidRPr="008C00D8" w:rsidRDefault="00DF581C" w:rsidP="00444D21">
      <w:pPr>
        <w:rPr>
          <w:rFonts w:ascii="ＭＳ 明朝" w:eastAsia="ＭＳ 明朝" w:hAnsi="ＭＳ 明朝"/>
        </w:rPr>
      </w:pPr>
    </w:p>
    <w:p w:rsidR="00DF581C" w:rsidRPr="008C00D8" w:rsidRDefault="00DF581C" w:rsidP="00444D21">
      <w:pPr>
        <w:rPr>
          <w:rFonts w:ascii="ＭＳ 明朝" w:eastAsia="ＭＳ 明朝" w:hAnsi="ＭＳ 明朝"/>
        </w:rPr>
      </w:pPr>
    </w:p>
    <w:p w:rsidR="00A50AC2" w:rsidRPr="008C00D8" w:rsidRDefault="00A50AC2" w:rsidP="00444D21">
      <w:pPr>
        <w:rPr>
          <w:rFonts w:ascii="ＭＳ 明朝" w:eastAsia="ＭＳ 明朝" w:hAnsi="ＭＳ 明朝"/>
        </w:rPr>
      </w:pPr>
    </w:p>
    <w:p w:rsidR="00207396" w:rsidRDefault="00207396" w:rsidP="002D3DB5">
      <w:pPr>
        <w:pStyle w:val="afff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GrippinTower</w:t>
      </w:r>
    </w:p>
    <w:p w:rsidR="00207396" w:rsidRDefault="00207396" w:rsidP="002D3DB5">
      <w:pPr>
        <w:pStyle w:val="afff9"/>
        <w:jc w:val="center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>Virutal Appliance for VMware</w:t>
      </w:r>
    </w:p>
    <w:p w:rsidR="00207396" w:rsidRDefault="00207396" w:rsidP="002D3DB5">
      <w:pPr>
        <w:pStyle w:val="afff9"/>
        <w:jc w:val="center"/>
        <w:rPr>
          <w:rFonts w:ascii="Times New Roman" w:hAnsi="Times New Roman" w:cs="Times New Roman"/>
          <w:lang w:eastAsia="ja-JP"/>
        </w:rPr>
      </w:pPr>
      <w:r w:rsidRPr="000A59A2">
        <w:rPr>
          <w:rFonts w:ascii="Times New Roman" w:hAnsi="Times New Roman" w:cs="Times New Roman"/>
          <w:lang w:eastAsia="ja-JP"/>
        </w:rPr>
        <w:t>Insatalltion Guide</w:t>
      </w:r>
    </w:p>
    <w:p w:rsidR="00207396" w:rsidRPr="000A59A2" w:rsidRDefault="00207396" w:rsidP="002D3DB5">
      <w:pPr>
        <w:pStyle w:val="afff9"/>
        <w:jc w:val="center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>--Single--</w:t>
      </w:r>
    </w:p>
    <w:p w:rsidR="00693818" w:rsidRPr="00207396" w:rsidRDefault="00693818">
      <w:pPr>
        <w:pStyle w:val="afff9"/>
        <w:rPr>
          <w:rFonts w:ascii="ＭＳ 明朝" w:hAnsi="ＭＳ 明朝"/>
        </w:rPr>
      </w:pPr>
    </w:p>
    <w:p w:rsidR="00763292" w:rsidRPr="008C00D8" w:rsidRDefault="00763292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473A18" w:rsidRPr="008C00D8" w:rsidRDefault="00473A18">
      <w:pPr>
        <w:rPr>
          <w:rFonts w:ascii="ＭＳ 明朝" w:eastAsia="ＭＳ 明朝" w:hAnsi="ＭＳ 明朝"/>
          <w:lang w:eastAsia="ja-JP"/>
        </w:rPr>
      </w:pPr>
    </w:p>
    <w:p w:rsidR="00A50AC2" w:rsidRPr="008C00D8" w:rsidRDefault="002D3DB5" w:rsidP="003923DA">
      <w:pPr>
        <w:rPr>
          <w:rFonts w:ascii="ＭＳ 明朝" w:eastAsia="ＭＳ 明朝" w:hAnsi="ＭＳ 明朝"/>
        </w:rPr>
      </w:pPr>
      <w:r w:rsidRPr="00105605">
        <w:rPr>
          <w:noProof/>
          <w:lang w:eastAsia="ja-JP"/>
        </w:rPr>
        <w:drawing>
          <wp:anchor distT="0" distB="0" distL="114300" distR="114300" simplePos="0" relativeHeight="251665920" behindDoc="0" locked="0" layoutInCell="1" allowOverlap="1" wp14:anchorId="76C36172" wp14:editId="407E4820">
            <wp:simplePos x="0" y="0"/>
            <wp:positionH relativeFrom="column">
              <wp:posOffset>2282753</wp:posOffset>
            </wp:positionH>
            <wp:positionV relativeFrom="paragraph">
              <wp:posOffset>1553210</wp:posOffset>
            </wp:positionV>
            <wp:extent cx="1824480" cy="670680"/>
            <wp:effectExtent l="0" t="0" r="0" b="0"/>
            <wp:wrapNone/>
            <wp:docPr id="8" name="図 11" descr="DAOUJAPA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11" descr="DAOUJAPAN_logo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480" cy="67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255A" w:rsidRPr="008C00D8" w:rsidRDefault="00EB4171" w:rsidP="001F5A5D">
      <w:pPr>
        <w:pStyle w:val="afff8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lastRenderedPageBreak/>
        <w:t>目次</w:t>
      </w:r>
    </w:p>
    <w:p w:rsidR="001F3010" w:rsidRDefault="008702C9">
      <w:pPr>
        <w:pStyle w:val="12"/>
        <w:tabs>
          <w:tab w:val="left" w:pos="600"/>
          <w:tab w:val="right" w:leader="dot" w:pos="9888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1"/>
          <w:szCs w:val="22"/>
          <w:lang w:eastAsia="ja-JP"/>
        </w:rPr>
      </w:pPr>
      <w:r w:rsidRPr="008C00D8">
        <w:rPr>
          <w:rFonts w:ascii="ＭＳ 明朝" w:eastAsia="ＭＳ 明朝" w:hAnsi="ＭＳ 明朝"/>
          <w:szCs w:val="26"/>
          <w:u w:val="single"/>
        </w:rPr>
        <w:fldChar w:fldCharType="begin"/>
      </w:r>
      <w:r w:rsidR="00A50AC2" w:rsidRPr="008C00D8">
        <w:rPr>
          <w:rFonts w:ascii="ＭＳ 明朝" w:eastAsia="ＭＳ 明朝" w:hAnsi="ＭＳ 明朝"/>
          <w:szCs w:val="26"/>
          <w:u w:val="single"/>
        </w:rPr>
        <w:instrText xml:space="preserve"> TOC \o "1-3" \h \z </w:instrText>
      </w:r>
      <w:r w:rsidRPr="008C00D8">
        <w:rPr>
          <w:rFonts w:ascii="ＭＳ 明朝" w:eastAsia="ＭＳ 明朝" w:hAnsi="ＭＳ 明朝"/>
          <w:szCs w:val="26"/>
          <w:u w:val="single"/>
        </w:rPr>
        <w:fldChar w:fldCharType="separate"/>
      </w:r>
      <w:hyperlink w:anchor="_Toc398129492" w:history="1">
        <w:r w:rsidR="001F3010" w:rsidRPr="00D27760">
          <w:rPr>
            <w:rStyle w:val="af9"/>
            <w:rFonts w:ascii="ＭＳ 明朝" w:eastAsia="ＭＳ 明朝" w:hAnsi="ＭＳ 明朝"/>
            <w:noProof/>
          </w:rPr>
          <w:t>1.</w:t>
        </w:r>
        <w:r w:rsidR="001F3010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ascii="ＭＳ 明朝" w:eastAsia="ＭＳ 明朝" w:hAnsi="ＭＳ 明朝" w:hint="eastAsia"/>
            <w:noProof/>
            <w:lang w:eastAsia="ja-JP"/>
          </w:rPr>
          <w:t>システムの構成</w:t>
        </w:r>
        <w:r w:rsidR="001F3010">
          <w:rPr>
            <w:noProof/>
            <w:webHidden/>
          </w:rPr>
          <w:tab/>
        </w:r>
        <w:r w:rsidR="001F3010">
          <w:rPr>
            <w:noProof/>
            <w:webHidden/>
          </w:rPr>
          <w:fldChar w:fldCharType="begin"/>
        </w:r>
        <w:r w:rsidR="001F3010">
          <w:rPr>
            <w:noProof/>
            <w:webHidden/>
          </w:rPr>
          <w:instrText xml:space="preserve"> PAGEREF _Toc398129492 \h </w:instrText>
        </w:r>
        <w:r w:rsidR="001F3010">
          <w:rPr>
            <w:noProof/>
            <w:webHidden/>
          </w:rPr>
        </w:r>
        <w:r w:rsidR="001F3010">
          <w:rPr>
            <w:noProof/>
            <w:webHidden/>
          </w:rPr>
          <w:fldChar w:fldCharType="separate"/>
        </w:r>
        <w:r w:rsidR="001F3010">
          <w:rPr>
            <w:noProof/>
            <w:webHidden/>
          </w:rPr>
          <w:t>3</w:t>
        </w:r>
        <w:r w:rsidR="001F3010">
          <w:rPr>
            <w:noProof/>
            <w:webHidden/>
          </w:rPr>
          <w:fldChar w:fldCharType="end"/>
        </w:r>
      </w:hyperlink>
    </w:p>
    <w:p w:rsidR="001F3010" w:rsidRDefault="004769C3">
      <w:pPr>
        <w:pStyle w:val="12"/>
        <w:tabs>
          <w:tab w:val="left" w:pos="600"/>
          <w:tab w:val="right" w:leader="dot" w:pos="9888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1"/>
          <w:szCs w:val="22"/>
          <w:lang w:eastAsia="ja-JP"/>
        </w:rPr>
      </w:pPr>
      <w:hyperlink w:anchor="_Toc398129493" w:history="1">
        <w:r w:rsidR="001F3010" w:rsidRPr="00D27760">
          <w:rPr>
            <w:rStyle w:val="af9"/>
            <w:rFonts w:ascii="ＭＳ 明朝" w:eastAsia="ＭＳ 明朝" w:hAnsi="ＭＳ 明朝"/>
            <w:noProof/>
          </w:rPr>
          <w:t>2.</w:t>
        </w:r>
        <w:r w:rsidR="001F3010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ascii="ＭＳ 明朝" w:eastAsia="ＭＳ 明朝" w:hAnsi="ＭＳ 明朝" w:hint="eastAsia"/>
            <w:noProof/>
            <w:lang w:eastAsia="ja-JP"/>
          </w:rPr>
          <w:t>システムの</w:t>
        </w:r>
        <w:r w:rsidR="001F3010" w:rsidRPr="00D27760">
          <w:rPr>
            <w:rStyle w:val="af9"/>
            <w:rFonts w:ascii="ＭＳ 明朝" w:eastAsia="ＭＳ 明朝" w:hAnsi="ＭＳ 明朝" w:hint="eastAsia"/>
            <w:noProof/>
          </w:rPr>
          <w:t>要求</w:t>
        </w:r>
        <w:r w:rsidR="001F3010" w:rsidRPr="00D27760">
          <w:rPr>
            <w:rStyle w:val="af9"/>
            <w:rFonts w:ascii="ＭＳ 明朝" w:eastAsia="ＭＳ 明朝" w:hAnsi="ＭＳ 明朝" w:hint="eastAsia"/>
            <w:noProof/>
            <w:lang w:eastAsia="ja-JP"/>
          </w:rPr>
          <w:t>事項</w:t>
        </w:r>
        <w:r w:rsidR="001F3010">
          <w:rPr>
            <w:noProof/>
            <w:webHidden/>
          </w:rPr>
          <w:tab/>
        </w:r>
        <w:r w:rsidR="001F3010">
          <w:rPr>
            <w:noProof/>
            <w:webHidden/>
          </w:rPr>
          <w:fldChar w:fldCharType="begin"/>
        </w:r>
        <w:r w:rsidR="001F3010">
          <w:rPr>
            <w:noProof/>
            <w:webHidden/>
          </w:rPr>
          <w:instrText xml:space="preserve"> PAGEREF _Toc398129493 \h </w:instrText>
        </w:r>
        <w:r w:rsidR="001F3010">
          <w:rPr>
            <w:noProof/>
            <w:webHidden/>
          </w:rPr>
        </w:r>
        <w:r w:rsidR="001F3010">
          <w:rPr>
            <w:noProof/>
            <w:webHidden/>
          </w:rPr>
          <w:fldChar w:fldCharType="separate"/>
        </w:r>
        <w:r w:rsidR="001F3010">
          <w:rPr>
            <w:noProof/>
            <w:webHidden/>
          </w:rPr>
          <w:t>4</w:t>
        </w:r>
        <w:r w:rsidR="001F3010">
          <w:rPr>
            <w:noProof/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494" w:history="1">
        <w:r w:rsidR="001F3010" w:rsidRPr="00D27760">
          <w:rPr>
            <w:rStyle w:val="af9"/>
          </w:rPr>
          <w:t>2.1.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</w:rPr>
          <w:t>ソフトウエア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_Toc398129494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4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495" w:history="1">
        <w:r w:rsidR="001F3010" w:rsidRPr="00D27760">
          <w:rPr>
            <w:rStyle w:val="af9"/>
          </w:rPr>
          <w:t>2.2.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</w:rPr>
          <w:t>ハ</w:t>
        </w:r>
        <w:r w:rsidR="001F3010" w:rsidRPr="00D27760">
          <w:rPr>
            <w:rStyle w:val="af9"/>
            <w:rFonts w:ascii="ＭＳ 明朝" w:eastAsia="ＭＳ 明朝" w:hAnsi="ＭＳ 明朝" w:cs="ＭＳ 明朝" w:hint="eastAsia"/>
          </w:rPr>
          <w:t>ー</w:t>
        </w:r>
        <w:r w:rsidR="001F3010" w:rsidRPr="00D27760">
          <w:rPr>
            <w:rStyle w:val="af9"/>
            <w:rFonts w:ascii="BatangChe" w:hAnsi="BatangChe" w:cs="BatangChe" w:hint="eastAsia"/>
          </w:rPr>
          <w:t>ドウエア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_Toc398129495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4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12"/>
        <w:tabs>
          <w:tab w:val="left" w:pos="600"/>
          <w:tab w:val="right" w:leader="dot" w:pos="9888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1"/>
          <w:szCs w:val="22"/>
          <w:lang w:eastAsia="ja-JP"/>
        </w:rPr>
      </w:pPr>
      <w:hyperlink w:anchor="_Toc398129496" w:history="1">
        <w:r w:rsidR="001F3010" w:rsidRPr="00D27760">
          <w:rPr>
            <w:rStyle w:val="af9"/>
            <w:rFonts w:ascii="ＭＳ 明朝" w:eastAsia="ＭＳ 明朝" w:hAnsi="ＭＳ 明朝"/>
            <w:noProof/>
            <w:lang w:eastAsia="ja-JP"/>
          </w:rPr>
          <w:t>3.</w:t>
        </w:r>
        <w:r w:rsidR="001F3010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ascii="ＭＳ 明朝" w:eastAsia="ＭＳ 明朝" w:hAnsi="ＭＳ 明朝" w:hint="eastAsia"/>
            <w:noProof/>
            <w:lang w:eastAsia="ja-JP"/>
          </w:rPr>
          <w:t>仮想アプライアンスのデプロイ方法</w:t>
        </w:r>
        <w:r w:rsidR="001F3010">
          <w:rPr>
            <w:noProof/>
            <w:webHidden/>
          </w:rPr>
          <w:tab/>
        </w:r>
        <w:r w:rsidR="001F3010">
          <w:rPr>
            <w:noProof/>
            <w:webHidden/>
          </w:rPr>
          <w:fldChar w:fldCharType="begin"/>
        </w:r>
        <w:r w:rsidR="001F3010">
          <w:rPr>
            <w:noProof/>
            <w:webHidden/>
          </w:rPr>
          <w:instrText xml:space="preserve"> PAGEREF _Toc398129496 \h </w:instrText>
        </w:r>
        <w:r w:rsidR="001F3010">
          <w:rPr>
            <w:noProof/>
            <w:webHidden/>
          </w:rPr>
        </w:r>
        <w:r w:rsidR="001F3010">
          <w:rPr>
            <w:noProof/>
            <w:webHidden/>
          </w:rPr>
          <w:fldChar w:fldCharType="separate"/>
        </w:r>
        <w:r w:rsidR="001F3010">
          <w:rPr>
            <w:noProof/>
            <w:webHidden/>
          </w:rPr>
          <w:t>5</w:t>
        </w:r>
        <w:r w:rsidR="001F3010">
          <w:rPr>
            <w:noProof/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497" w:history="1">
        <w:r w:rsidR="001F3010" w:rsidRPr="00D27760">
          <w:rPr>
            <w:rStyle w:val="af9"/>
          </w:rPr>
          <w:t>3.1.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</w:rPr>
          <w:t>事前</w:t>
        </w:r>
        <w:r w:rsidR="001F3010" w:rsidRPr="00D27760">
          <w:rPr>
            <w:rStyle w:val="af9"/>
            <w:rFonts w:ascii="ＭＳ 明朝" w:eastAsia="ＭＳ 明朝" w:hAnsi="ＭＳ 明朝" w:cs="ＭＳ 明朝" w:hint="eastAsia"/>
          </w:rPr>
          <w:t>条</w:t>
        </w:r>
        <w:r w:rsidR="001F3010" w:rsidRPr="00D27760">
          <w:rPr>
            <w:rStyle w:val="af9"/>
            <w:rFonts w:ascii="BatangChe" w:hAnsi="BatangChe" w:cs="BatangChe" w:hint="eastAsia"/>
          </w:rPr>
          <w:t>件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_Toc398129497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5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498" w:history="1">
        <w:r w:rsidR="001F3010" w:rsidRPr="00D27760">
          <w:rPr>
            <w:rStyle w:val="af9"/>
          </w:rPr>
          <w:t>3.2.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</w:rPr>
          <w:t>デプロイ時のデフォルト設定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_Toc398129498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5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499" w:history="1">
        <w:r w:rsidR="001F3010" w:rsidRPr="00D27760">
          <w:rPr>
            <w:rStyle w:val="af9"/>
          </w:rPr>
          <w:t>3.3.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</w:rPr>
          <w:t>デプロイ</w:t>
        </w:r>
        <w:r w:rsidR="001F3010" w:rsidRPr="00D27760">
          <w:rPr>
            <w:rStyle w:val="af9"/>
            <w:rFonts w:ascii="ＭＳ 明朝" w:eastAsia="ＭＳ 明朝" w:hAnsi="ＭＳ 明朝" w:cs="ＭＳ 明朝" w:hint="eastAsia"/>
          </w:rPr>
          <w:t>参</w:t>
        </w:r>
        <w:r w:rsidR="001F3010" w:rsidRPr="00D27760">
          <w:rPr>
            <w:rStyle w:val="af9"/>
            <w:rFonts w:ascii="BatangChe" w:hAnsi="BatangChe" w:cs="BatangChe" w:hint="eastAsia"/>
          </w:rPr>
          <w:t>考手順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_Toc398129499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5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500" w:history="1">
        <w:r w:rsidR="001F3010" w:rsidRPr="00D27760">
          <w:rPr>
            <w:rStyle w:val="af9"/>
          </w:rPr>
          <w:t>3.4.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</w:rPr>
          <w:t>デプロイマシンの起動確認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_Toc398129500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13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501" w:history="1">
        <w:r w:rsidR="001F3010" w:rsidRPr="00D27760">
          <w:rPr>
            <w:rStyle w:val="af9"/>
          </w:rPr>
          <w:t>3.5.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</w:rPr>
          <w:t>NIC</w:t>
        </w:r>
        <w:r w:rsidR="001F3010" w:rsidRPr="00D27760">
          <w:rPr>
            <w:rStyle w:val="af9"/>
            <w:rFonts w:hint="eastAsia"/>
          </w:rPr>
          <w:t>（</w:t>
        </w:r>
        <w:r w:rsidR="001F3010" w:rsidRPr="00D27760">
          <w:rPr>
            <w:rStyle w:val="af9"/>
          </w:rPr>
          <w:t>eth0</w:t>
        </w:r>
        <w:r w:rsidR="001F3010" w:rsidRPr="00D27760">
          <w:rPr>
            <w:rStyle w:val="af9"/>
            <w:rFonts w:hint="eastAsia"/>
          </w:rPr>
          <w:t>）活性確認と活性化方法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_Toc398129501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14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33"/>
        <w:tabs>
          <w:tab w:val="left" w:pos="1200"/>
          <w:tab w:val="right" w:leader="dot" w:pos="9888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ja-JP"/>
        </w:rPr>
      </w:pPr>
      <w:hyperlink w:anchor="_Toc398129502" w:history="1">
        <w:r w:rsidR="001F3010" w:rsidRPr="00D27760">
          <w:rPr>
            <w:rStyle w:val="af9"/>
            <w:noProof/>
          </w:rPr>
          <w:t>3.5.1.</w:t>
        </w:r>
        <w:r w:rsidR="001F3010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  <w:noProof/>
            <w:lang w:eastAsia="ja-JP"/>
          </w:rPr>
          <w:t>固定</w:t>
        </w:r>
        <w:r w:rsidR="001F3010" w:rsidRPr="00D27760">
          <w:rPr>
            <w:rStyle w:val="af9"/>
            <w:noProof/>
            <w:lang w:eastAsia="ja-JP"/>
          </w:rPr>
          <w:t>IP</w:t>
        </w:r>
        <w:r w:rsidR="001F3010" w:rsidRPr="00D27760">
          <w:rPr>
            <w:rStyle w:val="af9"/>
            <w:rFonts w:hint="eastAsia"/>
            <w:noProof/>
            <w:lang w:eastAsia="ja-JP"/>
          </w:rPr>
          <w:t>アドレス設定例</w:t>
        </w:r>
        <w:r w:rsidR="001F3010">
          <w:rPr>
            <w:noProof/>
            <w:webHidden/>
          </w:rPr>
          <w:tab/>
        </w:r>
        <w:r w:rsidR="001F3010">
          <w:rPr>
            <w:noProof/>
            <w:webHidden/>
          </w:rPr>
          <w:fldChar w:fldCharType="begin"/>
        </w:r>
        <w:r w:rsidR="001F3010">
          <w:rPr>
            <w:noProof/>
            <w:webHidden/>
          </w:rPr>
          <w:instrText xml:space="preserve"> PAGEREF _Toc398129502 \h </w:instrText>
        </w:r>
        <w:r w:rsidR="001F3010">
          <w:rPr>
            <w:noProof/>
            <w:webHidden/>
          </w:rPr>
        </w:r>
        <w:r w:rsidR="001F3010">
          <w:rPr>
            <w:noProof/>
            <w:webHidden/>
          </w:rPr>
          <w:fldChar w:fldCharType="separate"/>
        </w:r>
        <w:r w:rsidR="001F3010">
          <w:rPr>
            <w:noProof/>
            <w:webHidden/>
          </w:rPr>
          <w:t>19</w:t>
        </w:r>
        <w:r w:rsidR="001F3010">
          <w:rPr>
            <w:noProof/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503" w:history="1">
        <w:r w:rsidR="001F3010" w:rsidRPr="00D27760">
          <w:rPr>
            <w:rStyle w:val="af9"/>
          </w:rPr>
          <w:t>3.6.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</w:rPr>
          <w:t>サ</w:t>
        </w:r>
        <w:r w:rsidR="001F3010" w:rsidRPr="00D27760">
          <w:rPr>
            <w:rStyle w:val="af9"/>
            <w:rFonts w:ascii="ＭＳ 明朝" w:eastAsia="ＭＳ 明朝" w:hAnsi="ＭＳ 明朝" w:cs="ＭＳ 明朝" w:hint="eastAsia"/>
          </w:rPr>
          <w:t>ー</w:t>
        </w:r>
        <w:r w:rsidR="001F3010" w:rsidRPr="00D27760">
          <w:rPr>
            <w:rStyle w:val="af9"/>
            <w:rFonts w:ascii="BatangChe" w:hAnsi="BatangChe" w:cs="BatangChe" w:hint="eastAsia"/>
          </w:rPr>
          <w:t>ビスモニタリング（</w:t>
        </w:r>
        <w:r w:rsidR="001F3010" w:rsidRPr="00D27760">
          <w:rPr>
            <w:rStyle w:val="af9"/>
            <w:rFonts w:ascii="ＭＳ 明朝" w:eastAsia="ＭＳ 明朝" w:hAnsi="ＭＳ 明朝"/>
          </w:rPr>
          <w:t>OTP</w:t>
        </w:r>
        <w:r w:rsidR="001F3010" w:rsidRPr="00D27760">
          <w:rPr>
            <w:rStyle w:val="af9"/>
            <w:rFonts w:ascii="ＭＳ 明朝" w:eastAsia="ＭＳ 明朝" w:hAnsi="ＭＳ 明朝" w:hint="eastAsia"/>
          </w:rPr>
          <w:t>認証サーバ</w:t>
        </w:r>
        <w:r w:rsidR="001F3010" w:rsidRPr="00D27760">
          <w:rPr>
            <w:rStyle w:val="af9"/>
            <w:rFonts w:hint="eastAsia"/>
          </w:rPr>
          <w:t>）確認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_Toc398129503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20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504" w:history="1">
        <w:r w:rsidR="001F3010" w:rsidRPr="00D27760">
          <w:rPr>
            <w:rStyle w:val="af9"/>
          </w:rPr>
          <w:t>3.7.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</w:rPr>
          <w:t>サ</w:t>
        </w:r>
        <w:r w:rsidR="001F3010" w:rsidRPr="00D27760">
          <w:rPr>
            <w:rStyle w:val="af9"/>
            <w:rFonts w:ascii="ＭＳ 明朝" w:eastAsia="ＭＳ 明朝" w:hAnsi="ＭＳ 明朝" w:cs="ＭＳ 明朝" w:hint="eastAsia"/>
          </w:rPr>
          <w:t>ー</w:t>
        </w:r>
        <w:r w:rsidR="001F3010" w:rsidRPr="00D27760">
          <w:rPr>
            <w:rStyle w:val="af9"/>
            <w:rFonts w:ascii="BatangChe" w:hAnsi="BatangChe" w:cs="BatangChe" w:hint="eastAsia"/>
          </w:rPr>
          <w:t>ビスモニタリング（</w:t>
        </w:r>
        <w:r w:rsidR="001F3010" w:rsidRPr="00D27760">
          <w:rPr>
            <w:rStyle w:val="af9"/>
            <w:rFonts w:ascii="ＭＳ 明朝" w:eastAsia="ＭＳ 明朝" w:hAnsi="ＭＳ 明朝"/>
          </w:rPr>
          <w:t>OTP</w:t>
        </w:r>
        <w:r w:rsidR="001F3010" w:rsidRPr="00D27760">
          <w:rPr>
            <w:rStyle w:val="af9"/>
            <w:rFonts w:ascii="ＭＳ 明朝" w:eastAsia="ＭＳ 明朝" w:hAnsi="ＭＳ 明朝" w:hint="eastAsia"/>
          </w:rPr>
          <w:t>中継サーバ</w:t>
        </w:r>
        <w:r w:rsidR="001F3010" w:rsidRPr="00D27760">
          <w:rPr>
            <w:rStyle w:val="af9"/>
            <w:rFonts w:hint="eastAsia"/>
          </w:rPr>
          <w:t>）確認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_Toc398129504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21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12"/>
        <w:tabs>
          <w:tab w:val="left" w:pos="400"/>
          <w:tab w:val="right" w:leader="dot" w:pos="9888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1"/>
          <w:szCs w:val="22"/>
          <w:lang w:eastAsia="ja-JP"/>
        </w:rPr>
      </w:pPr>
      <w:hyperlink w:anchor="_Toc398129505" w:history="1">
        <w:r w:rsidR="001F3010" w:rsidRPr="00D27760">
          <w:rPr>
            <w:rStyle w:val="af9"/>
            <w:noProof/>
            <w:lang w:eastAsia="ja-JP"/>
          </w:rPr>
          <w:t>4.</w:t>
        </w:r>
        <w:r w:rsidR="001F3010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  <w:noProof/>
            <w:lang w:eastAsia="ja-JP"/>
          </w:rPr>
          <w:t>ライセンスの登</w:t>
        </w:r>
        <w:r w:rsidR="001F3010" w:rsidRPr="00D27760">
          <w:rPr>
            <w:rStyle w:val="af9"/>
            <w:rFonts w:ascii="ＭＳ 明朝" w:eastAsia="ＭＳ 明朝" w:hAnsi="ＭＳ 明朝" w:cs="ＭＳ 明朝" w:hint="eastAsia"/>
            <w:noProof/>
            <w:lang w:eastAsia="ja-JP"/>
          </w:rPr>
          <w:t>録</w:t>
        </w:r>
        <w:r w:rsidR="001F3010">
          <w:rPr>
            <w:noProof/>
            <w:webHidden/>
          </w:rPr>
          <w:tab/>
        </w:r>
        <w:r w:rsidR="001F3010">
          <w:rPr>
            <w:noProof/>
            <w:webHidden/>
          </w:rPr>
          <w:fldChar w:fldCharType="begin"/>
        </w:r>
        <w:r w:rsidR="001F3010">
          <w:rPr>
            <w:noProof/>
            <w:webHidden/>
          </w:rPr>
          <w:instrText xml:space="preserve"> PAGEREF _Toc398129505 \h </w:instrText>
        </w:r>
        <w:r w:rsidR="001F3010">
          <w:rPr>
            <w:noProof/>
            <w:webHidden/>
          </w:rPr>
        </w:r>
        <w:r w:rsidR="001F3010">
          <w:rPr>
            <w:noProof/>
            <w:webHidden/>
          </w:rPr>
          <w:fldChar w:fldCharType="separate"/>
        </w:r>
        <w:r w:rsidR="001F3010">
          <w:rPr>
            <w:noProof/>
            <w:webHidden/>
          </w:rPr>
          <w:t>22</w:t>
        </w:r>
        <w:r w:rsidR="001F3010">
          <w:rPr>
            <w:noProof/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506" w:history="1">
        <w:r w:rsidR="001F3010" w:rsidRPr="00D27760">
          <w:rPr>
            <w:rStyle w:val="af9"/>
          </w:rPr>
          <w:t>4.1.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</w:rPr>
          <w:t>ライセンスの登</w:t>
        </w:r>
        <w:r w:rsidR="001F3010" w:rsidRPr="00D27760">
          <w:rPr>
            <w:rStyle w:val="af9"/>
            <w:rFonts w:ascii="ＭＳ 明朝" w:eastAsia="ＭＳ 明朝" w:hAnsi="ＭＳ 明朝" w:cs="ＭＳ 明朝" w:hint="eastAsia"/>
          </w:rPr>
          <w:t>録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_Toc398129506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22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33"/>
        <w:tabs>
          <w:tab w:val="left" w:pos="1200"/>
          <w:tab w:val="right" w:leader="dot" w:pos="9888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ja-JP"/>
        </w:rPr>
      </w:pPr>
      <w:hyperlink w:anchor="_Toc398129507" w:history="1">
        <w:r w:rsidR="001F3010" w:rsidRPr="00D27760">
          <w:rPr>
            <w:rStyle w:val="af9"/>
            <w:noProof/>
          </w:rPr>
          <w:t>4.1.1.</w:t>
        </w:r>
        <w:r w:rsidR="001F3010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  <w:noProof/>
            <w:lang w:eastAsia="ja-JP"/>
          </w:rPr>
          <w:t>顧客情報の記入</w:t>
        </w:r>
        <w:r w:rsidR="001F3010">
          <w:rPr>
            <w:noProof/>
            <w:webHidden/>
          </w:rPr>
          <w:tab/>
        </w:r>
        <w:r w:rsidR="001F3010">
          <w:rPr>
            <w:noProof/>
            <w:webHidden/>
          </w:rPr>
          <w:fldChar w:fldCharType="begin"/>
        </w:r>
        <w:r w:rsidR="001F3010">
          <w:rPr>
            <w:noProof/>
            <w:webHidden/>
          </w:rPr>
          <w:instrText xml:space="preserve"> PAGEREF _Toc398129507 \h </w:instrText>
        </w:r>
        <w:r w:rsidR="001F3010">
          <w:rPr>
            <w:noProof/>
            <w:webHidden/>
          </w:rPr>
        </w:r>
        <w:r w:rsidR="001F3010">
          <w:rPr>
            <w:noProof/>
            <w:webHidden/>
          </w:rPr>
          <w:fldChar w:fldCharType="separate"/>
        </w:r>
        <w:r w:rsidR="001F3010">
          <w:rPr>
            <w:noProof/>
            <w:webHidden/>
          </w:rPr>
          <w:t>22</w:t>
        </w:r>
        <w:r w:rsidR="001F3010">
          <w:rPr>
            <w:noProof/>
            <w:webHidden/>
          </w:rPr>
          <w:fldChar w:fldCharType="end"/>
        </w:r>
      </w:hyperlink>
    </w:p>
    <w:p w:rsidR="001F3010" w:rsidRDefault="004769C3">
      <w:pPr>
        <w:pStyle w:val="33"/>
        <w:tabs>
          <w:tab w:val="left" w:pos="1200"/>
          <w:tab w:val="right" w:leader="dot" w:pos="9888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ja-JP"/>
        </w:rPr>
      </w:pPr>
      <w:hyperlink w:anchor="_Toc398129508" w:history="1">
        <w:r w:rsidR="001F3010" w:rsidRPr="00D27760">
          <w:rPr>
            <w:rStyle w:val="af9"/>
            <w:noProof/>
          </w:rPr>
          <w:t>4.1.2.</w:t>
        </w:r>
        <w:r w:rsidR="001F3010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noProof/>
          </w:rPr>
          <w:t>License Request File</w:t>
        </w:r>
        <w:r w:rsidR="001F3010" w:rsidRPr="00D27760">
          <w:rPr>
            <w:rStyle w:val="af9"/>
            <w:rFonts w:hint="eastAsia"/>
            <w:noProof/>
            <w:lang w:eastAsia="ja-JP"/>
          </w:rPr>
          <w:t>のダウンロ</w:t>
        </w:r>
        <w:r w:rsidR="001F3010" w:rsidRPr="00D27760">
          <w:rPr>
            <w:rStyle w:val="af9"/>
            <w:rFonts w:ascii="ＭＳ 明朝" w:eastAsia="ＭＳ 明朝" w:hAnsi="ＭＳ 明朝" w:cs="ＭＳ 明朝" w:hint="eastAsia"/>
            <w:noProof/>
            <w:lang w:eastAsia="ja-JP"/>
          </w:rPr>
          <w:t>ー</w:t>
        </w:r>
        <w:r w:rsidR="001F3010" w:rsidRPr="00D27760">
          <w:rPr>
            <w:rStyle w:val="af9"/>
            <w:rFonts w:ascii="BatangChe" w:hAnsi="BatangChe" w:cs="BatangChe" w:hint="eastAsia"/>
            <w:noProof/>
            <w:lang w:eastAsia="ja-JP"/>
          </w:rPr>
          <w:t>ド</w:t>
        </w:r>
        <w:r w:rsidR="001F3010">
          <w:rPr>
            <w:noProof/>
            <w:webHidden/>
          </w:rPr>
          <w:tab/>
        </w:r>
        <w:r w:rsidR="001F3010">
          <w:rPr>
            <w:noProof/>
            <w:webHidden/>
          </w:rPr>
          <w:fldChar w:fldCharType="begin"/>
        </w:r>
        <w:r w:rsidR="001F3010">
          <w:rPr>
            <w:noProof/>
            <w:webHidden/>
          </w:rPr>
          <w:instrText xml:space="preserve"> PAGEREF _Toc398129508 \h </w:instrText>
        </w:r>
        <w:r w:rsidR="001F3010">
          <w:rPr>
            <w:noProof/>
            <w:webHidden/>
          </w:rPr>
        </w:r>
        <w:r w:rsidR="001F3010">
          <w:rPr>
            <w:noProof/>
            <w:webHidden/>
          </w:rPr>
          <w:fldChar w:fldCharType="separate"/>
        </w:r>
        <w:r w:rsidR="001F3010">
          <w:rPr>
            <w:noProof/>
            <w:webHidden/>
          </w:rPr>
          <w:t>23</w:t>
        </w:r>
        <w:r w:rsidR="001F3010">
          <w:rPr>
            <w:noProof/>
            <w:webHidden/>
          </w:rPr>
          <w:fldChar w:fldCharType="end"/>
        </w:r>
      </w:hyperlink>
    </w:p>
    <w:p w:rsidR="001F3010" w:rsidRDefault="004769C3">
      <w:pPr>
        <w:pStyle w:val="33"/>
        <w:tabs>
          <w:tab w:val="left" w:pos="1200"/>
          <w:tab w:val="right" w:leader="dot" w:pos="9888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ja-JP"/>
        </w:rPr>
      </w:pPr>
      <w:hyperlink w:anchor="_Toc398129509" w:history="1">
        <w:r w:rsidR="001F3010" w:rsidRPr="00D27760">
          <w:rPr>
            <w:rStyle w:val="af9"/>
            <w:noProof/>
          </w:rPr>
          <w:t>4.1.3.</w:t>
        </w:r>
        <w:r w:rsidR="001F3010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noProof/>
          </w:rPr>
          <w:t>License key</w:t>
        </w:r>
        <w:r w:rsidR="001F3010" w:rsidRPr="00D27760">
          <w:rPr>
            <w:rStyle w:val="af9"/>
            <w:rFonts w:hint="eastAsia"/>
            <w:noProof/>
            <w:lang w:eastAsia="ja-JP"/>
          </w:rPr>
          <w:t>の</w:t>
        </w:r>
        <w:r w:rsidR="001F3010" w:rsidRPr="00D27760">
          <w:rPr>
            <w:rStyle w:val="af9"/>
            <w:rFonts w:ascii="ＭＳ 明朝" w:eastAsia="ＭＳ 明朝" w:hAnsi="ＭＳ 明朝" w:cs="ＭＳ 明朝" w:hint="eastAsia"/>
            <w:noProof/>
            <w:lang w:eastAsia="ja-JP"/>
          </w:rPr>
          <w:t>発</w:t>
        </w:r>
        <w:r w:rsidR="001F3010" w:rsidRPr="00D27760">
          <w:rPr>
            <w:rStyle w:val="af9"/>
            <w:rFonts w:ascii="BatangChe" w:hAnsi="BatangChe" w:cs="BatangChe" w:hint="eastAsia"/>
            <w:noProof/>
            <w:lang w:eastAsia="ja-JP"/>
          </w:rPr>
          <w:t>行</w:t>
        </w:r>
        <w:r w:rsidR="001F3010">
          <w:rPr>
            <w:noProof/>
            <w:webHidden/>
          </w:rPr>
          <w:tab/>
        </w:r>
        <w:r w:rsidR="001F3010">
          <w:rPr>
            <w:noProof/>
            <w:webHidden/>
          </w:rPr>
          <w:fldChar w:fldCharType="begin"/>
        </w:r>
        <w:r w:rsidR="001F3010">
          <w:rPr>
            <w:noProof/>
            <w:webHidden/>
          </w:rPr>
          <w:instrText xml:space="preserve"> PAGEREF _Toc398129509 \h </w:instrText>
        </w:r>
        <w:r w:rsidR="001F3010">
          <w:rPr>
            <w:noProof/>
            <w:webHidden/>
          </w:rPr>
        </w:r>
        <w:r w:rsidR="001F3010">
          <w:rPr>
            <w:noProof/>
            <w:webHidden/>
          </w:rPr>
          <w:fldChar w:fldCharType="separate"/>
        </w:r>
        <w:r w:rsidR="001F3010">
          <w:rPr>
            <w:noProof/>
            <w:webHidden/>
          </w:rPr>
          <w:t>23</w:t>
        </w:r>
        <w:r w:rsidR="001F3010">
          <w:rPr>
            <w:noProof/>
            <w:webHidden/>
          </w:rPr>
          <w:fldChar w:fldCharType="end"/>
        </w:r>
      </w:hyperlink>
    </w:p>
    <w:p w:rsidR="001F3010" w:rsidRDefault="004769C3">
      <w:pPr>
        <w:pStyle w:val="33"/>
        <w:tabs>
          <w:tab w:val="left" w:pos="1200"/>
          <w:tab w:val="right" w:leader="dot" w:pos="9888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ja-JP"/>
        </w:rPr>
      </w:pPr>
      <w:hyperlink w:anchor="_Toc398129510" w:history="1">
        <w:r w:rsidR="001F3010" w:rsidRPr="00D27760">
          <w:rPr>
            <w:rStyle w:val="af9"/>
            <w:noProof/>
          </w:rPr>
          <w:t>4.1.4.</w:t>
        </w:r>
        <w:r w:rsidR="001F3010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noProof/>
          </w:rPr>
          <w:t xml:space="preserve">License key </w:t>
        </w:r>
        <w:r w:rsidR="001F3010" w:rsidRPr="00D27760">
          <w:rPr>
            <w:rStyle w:val="af9"/>
            <w:rFonts w:hint="eastAsia"/>
            <w:noProof/>
            <w:lang w:eastAsia="ja-JP"/>
          </w:rPr>
          <w:t>の登</w:t>
        </w:r>
        <w:r w:rsidR="001F3010" w:rsidRPr="00D27760">
          <w:rPr>
            <w:rStyle w:val="af9"/>
            <w:rFonts w:ascii="ＭＳ 明朝" w:eastAsia="ＭＳ 明朝" w:hAnsi="ＭＳ 明朝" w:cs="ＭＳ 明朝" w:hint="eastAsia"/>
            <w:noProof/>
            <w:lang w:eastAsia="ja-JP"/>
          </w:rPr>
          <w:t>録</w:t>
        </w:r>
        <w:r w:rsidR="001F3010" w:rsidRPr="00D27760">
          <w:rPr>
            <w:rStyle w:val="af9"/>
            <w:rFonts w:ascii="BatangChe" w:hAnsi="BatangChe" w:cs="BatangChe" w:hint="eastAsia"/>
            <w:noProof/>
            <w:lang w:eastAsia="ja-JP"/>
          </w:rPr>
          <w:t>（更新）</w:t>
        </w:r>
        <w:r w:rsidR="001F3010">
          <w:rPr>
            <w:noProof/>
            <w:webHidden/>
          </w:rPr>
          <w:tab/>
        </w:r>
        <w:r w:rsidR="001F3010">
          <w:rPr>
            <w:noProof/>
            <w:webHidden/>
          </w:rPr>
          <w:fldChar w:fldCharType="begin"/>
        </w:r>
        <w:r w:rsidR="001F3010">
          <w:rPr>
            <w:noProof/>
            <w:webHidden/>
          </w:rPr>
          <w:instrText xml:space="preserve"> PAGEREF _Toc398129510 \h </w:instrText>
        </w:r>
        <w:r w:rsidR="001F3010">
          <w:rPr>
            <w:noProof/>
            <w:webHidden/>
          </w:rPr>
        </w:r>
        <w:r w:rsidR="001F3010">
          <w:rPr>
            <w:noProof/>
            <w:webHidden/>
          </w:rPr>
          <w:fldChar w:fldCharType="separate"/>
        </w:r>
        <w:r w:rsidR="001F3010">
          <w:rPr>
            <w:noProof/>
            <w:webHidden/>
          </w:rPr>
          <w:t>23</w:t>
        </w:r>
        <w:r w:rsidR="001F3010">
          <w:rPr>
            <w:noProof/>
            <w:webHidden/>
          </w:rPr>
          <w:fldChar w:fldCharType="end"/>
        </w:r>
      </w:hyperlink>
    </w:p>
    <w:p w:rsidR="001F3010" w:rsidRDefault="004769C3">
      <w:pPr>
        <w:pStyle w:val="33"/>
        <w:tabs>
          <w:tab w:val="left" w:pos="1200"/>
          <w:tab w:val="right" w:leader="dot" w:pos="9888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ja-JP"/>
        </w:rPr>
      </w:pPr>
      <w:hyperlink w:anchor="_Toc398129511" w:history="1">
        <w:r w:rsidR="001F3010" w:rsidRPr="00D27760">
          <w:rPr>
            <w:rStyle w:val="af9"/>
            <w:noProof/>
          </w:rPr>
          <w:t>4.1.5.</w:t>
        </w:r>
        <w:r w:rsidR="001F3010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  <w:noProof/>
            <w:lang w:eastAsia="ja-JP"/>
          </w:rPr>
          <w:t>ログインペ</w:t>
        </w:r>
        <w:r w:rsidR="001F3010" w:rsidRPr="00D27760">
          <w:rPr>
            <w:rStyle w:val="af9"/>
            <w:rFonts w:ascii="ＭＳ 明朝" w:eastAsia="ＭＳ 明朝" w:hAnsi="ＭＳ 明朝" w:cs="ＭＳ 明朝" w:hint="eastAsia"/>
            <w:noProof/>
            <w:lang w:eastAsia="ja-JP"/>
          </w:rPr>
          <w:t>ー</w:t>
        </w:r>
        <w:r w:rsidR="001F3010" w:rsidRPr="00D27760">
          <w:rPr>
            <w:rStyle w:val="af9"/>
            <w:rFonts w:ascii="BatangChe" w:hAnsi="BatangChe" w:cs="BatangChe" w:hint="eastAsia"/>
            <w:noProof/>
            <w:lang w:eastAsia="ja-JP"/>
          </w:rPr>
          <w:t>ジへ移動</w:t>
        </w:r>
        <w:r w:rsidR="001F3010">
          <w:rPr>
            <w:noProof/>
            <w:webHidden/>
          </w:rPr>
          <w:tab/>
        </w:r>
        <w:r w:rsidR="001F3010">
          <w:rPr>
            <w:noProof/>
            <w:webHidden/>
          </w:rPr>
          <w:fldChar w:fldCharType="begin"/>
        </w:r>
        <w:r w:rsidR="001F3010">
          <w:rPr>
            <w:noProof/>
            <w:webHidden/>
          </w:rPr>
          <w:instrText xml:space="preserve"> PAGEREF _Toc398129511 \h </w:instrText>
        </w:r>
        <w:r w:rsidR="001F3010">
          <w:rPr>
            <w:noProof/>
            <w:webHidden/>
          </w:rPr>
        </w:r>
        <w:r w:rsidR="001F3010">
          <w:rPr>
            <w:noProof/>
            <w:webHidden/>
          </w:rPr>
          <w:fldChar w:fldCharType="separate"/>
        </w:r>
        <w:r w:rsidR="001F3010">
          <w:rPr>
            <w:noProof/>
            <w:webHidden/>
          </w:rPr>
          <w:t>24</w:t>
        </w:r>
        <w:r w:rsidR="001F3010">
          <w:rPr>
            <w:noProof/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512" w:history="1">
        <w:r w:rsidR="001F3010" w:rsidRPr="00D27760">
          <w:rPr>
            <w:rStyle w:val="af9"/>
          </w:rPr>
          <w:t>4.2.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</w:rPr>
          <w:t xml:space="preserve">OTP </w:t>
        </w:r>
        <w:r w:rsidR="001F3010" w:rsidRPr="00D27760">
          <w:rPr>
            <w:rStyle w:val="af9"/>
            <w:rFonts w:hint="eastAsia"/>
          </w:rPr>
          <w:t>管理者ペ</w:t>
        </w:r>
        <w:r w:rsidR="001F3010" w:rsidRPr="00D27760">
          <w:rPr>
            <w:rStyle w:val="af9"/>
            <w:rFonts w:ascii="ＭＳ 明朝" w:eastAsia="ＭＳ 明朝" w:hAnsi="ＭＳ 明朝" w:cs="ＭＳ 明朝" w:hint="eastAsia"/>
          </w:rPr>
          <w:t>ー</w:t>
        </w:r>
        <w:r w:rsidR="001F3010" w:rsidRPr="00D27760">
          <w:rPr>
            <w:rStyle w:val="af9"/>
            <w:rFonts w:ascii="BatangChe" w:hAnsi="BatangChe" w:cs="BatangChe" w:hint="eastAsia"/>
          </w:rPr>
          <w:t>ジへの接</w:t>
        </w:r>
        <w:r w:rsidR="001F3010" w:rsidRPr="00D27760">
          <w:rPr>
            <w:rStyle w:val="af9"/>
            <w:rFonts w:ascii="ＭＳ 明朝" w:eastAsia="ＭＳ 明朝" w:hAnsi="ＭＳ 明朝" w:cs="ＭＳ 明朝" w:hint="eastAsia"/>
          </w:rPr>
          <w:t>続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_Toc398129512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25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12"/>
        <w:tabs>
          <w:tab w:val="left" w:pos="600"/>
          <w:tab w:val="right" w:leader="dot" w:pos="9888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1"/>
          <w:szCs w:val="22"/>
          <w:lang w:eastAsia="ja-JP"/>
        </w:rPr>
      </w:pPr>
      <w:hyperlink w:anchor="_Toc398129513" w:history="1">
        <w:r w:rsidR="001F3010" w:rsidRPr="00D27760">
          <w:rPr>
            <w:rStyle w:val="af9"/>
            <w:rFonts w:ascii="ＭＳ 明朝" w:eastAsia="ＭＳ 明朝" w:hAnsi="ＭＳ 明朝"/>
            <w:noProof/>
            <w:lang w:eastAsia="ja-JP"/>
          </w:rPr>
          <w:t>5.</w:t>
        </w:r>
        <w:r w:rsidR="001F3010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ascii="ＭＳ 明朝" w:eastAsia="ＭＳ 明朝" w:hAnsi="ＭＳ 明朝" w:hint="eastAsia"/>
            <w:noProof/>
            <w:lang w:eastAsia="ja-JP"/>
          </w:rPr>
          <w:t>ファイアウォール</w:t>
        </w:r>
        <w:r w:rsidR="001F3010" w:rsidRPr="00D27760">
          <w:rPr>
            <w:rStyle w:val="af9"/>
            <w:rFonts w:ascii="ＭＳ 明朝" w:eastAsia="ＭＳ 明朝" w:hAnsi="ＭＳ 明朝"/>
            <w:noProof/>
            <w:lang w:eastAsia="ja-JP"/>
          </w:rPr>
          <w:t>(Firewall)</w:t>
        </w:r>
        <w:r w:rsidR="001F3010" w:rsidRPr="00D27760">
          <w:rPr>
            <w:rStyle w:val="af9"/>
            <w:rFonts w:ascii="ＭＳ 明朝" w:eastAsia="ＭＳ 明朝" w:hAnsi="ＭＳ 明朝" w:hint="eastAsia"/>
            <w:noProof/>
            <w:lang w:eastAsia="ja-JP"/>
          </w:rPr>
          <w:t>の設定</w:t>
        </w:r>
        <w:r w:rsidR="001F3010">
          <w:rPr>
            <w:noProof/>
            <w:webHidden/>
          </w:rPr>
          <w:tab/>
        </w:r>
        <w:r w:rsidR="001F3010">
          <w:rPr>
            <w:noProof/>
            <w:webHidden/>
          </w:rPr>
          <w:fldChar w:fldCharType="begin"/>
        </w:r>
        <w:r w:rsidR="001F3010">
          <w:rPr>
            <w:noProof/>
            <w:webHidden/>
          </w:rPr>
          <w:instrText xml:space="preserve"> PAGEREF _Toc398129513 \h </w:instrText>
        </w:r>
        <w:r w:rsidR="001F3010">
          <w:rPr>
            <w:noProof/>
            <w:webHidden/>
          </w:rPr>
        </w:r>
        <w:r w:rsidR="001F3010">
          <w:rPr>
            <w:noProof/>
            <w:webHidden/>
          </w:rPr>
          <w:fldChar w:fldCharType="separate"/>
        </w:r>
        <w:r w:rsidR="001F3010">
          <w:rPr>
            <w:noProof/>
            <w:webHidden/>
          </w:rPr>
          <w:t>27</w:t>
        </w:r>
        <w:r w:rsidR="001F3010">
          <w:rPr>
            <w:noProof/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514" w:history="1">
        <w:r w:rsidR="001F3010" w:rsidRPr="00D27760">
          <w:rPr>
            <w:rStyle w:val="af9"/>
          </w:rPr>
          <w:t>5.1.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</w:rPr>
          <w:t>認証サ</w:t>
        </w:r>
        <w:r w:rsidR="001F3010" w:rsidRPr="00D27760">
          <w:rPr>
            <w:rStyle w:val="af9"/>
            <w:rFonts w:ascii="ＭＳ 明朝" w:eastAsia="ＭＳ 明朝" w:hAnsi="ＭＳ 明朝" w:cs="ＭＳ 明朝" w:hint="eastAsia"/>
          </w:rPr>
          <w:t>ー</w:t>
        </w:r>
        <w:r w:rsidR="001F3010" w:rsidRPr="00D27760">
          <w:rPr>
            <w:rStyle w:val="af9"/>
            <w:rFonts w:ascii="BatangChe" w:hAnsi="BatangChe" w:cs="BatangChe" w:hint="eastAsia"/>
          </w:rPr>
          <w:t>バ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_Toc398129514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27</w:t>
        </w:r>
        <w:r w:rsidR="001F3010">
          <w:rPr>
            <w:webHidden/>
          </w:rPr>
          <w:fldChar w:fldCharType="end"/>
        </w:r>
      </w:hyperlink>
    </w:p>
    <w:p w:rsidR="001F3010" w:rsidRDefault="004769C3">
      <w:pPr>
        <w:pStyle w:val="23"/>
        <w:tabs>
          <w:tab w:val="left" w:pos="800"/>
          <w:tab w:val="right" w:leader="dot" w:pos="9888"/>
        </w:tabs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  <w:hyperlink w:anchor="_Toc398129515" w:history="1">
        <w:r w:rsidR="001F3010" w:rsidRPr="00D27760">
          <w:rPr>
            <w:rStyle w:val="af9"/>
          </w:rPr>
          <w:t>5.2.</w:t>
        </w:r>
        <w:r w:rsidR="001F3010">
          <w:rPr>
            <w:rFonts w:asciiTheme="minorHAnsi" w:eastAsiaTheme="minorEastAsia" w:hAnsiTheme="minorHAnsi" w:cstheme="minorBidi"/>
            <w:kern w:val="2"/>
            <w:sz w:val="21"/>
            <w:szCs w:val="22"/>
            <w:lang w:eastAsia="ja-JP"/>
          </w:rPr>
          <w:tab/>
        </w:r>
        <w:r w:rsidR="001F3010" w:rsidRPr="00D27760">
          <w:rPr>
            <w:rStyle w:val="af9"/>
            <w:rFonts w:hint="eastAsia"/>
          </w:rPr>
          <w:t>中</w:t>
        </w:r>
        <w:r w:rsidR="001F3010" w:rsidRPr="00D27760">
          <w:rPr>
            <w:rStyle w:val="af9"/>
            <w:rFonts w:ascii="ＭＳ 明朝" w:eastAsia="ＭＳ 明朝" w:hAnsi="ＭＳ 明朝" w:cs="ＭＳ 明朝" w:hint="eastAsia"/>
          </w:rPr>
          <w:t>継</w:t>
        </w:r>
        <w:r w:rsidR="001F3010" w:rsidRPr="00D27760">
          <w:rPr>
            <w:rStyle w:val="af9"/>
            <w:rFonts w:ascii="BatangChe" w:hAnsi="BatangChe" w:cs="BatangChe" w:hint="eastAsia"/>
          </w:rPr>
          <w:t>サ</w:t>
        </w:r>
        <w:r w:rsidR="001F3010" w:rsidRPr="00D27760">
          <w:rPr>
            <w:rStyle w:val="af9"/>
            <w:rFonts w:ascii="ＭＳ 明朝" w:eastAsia="ＭＳ 明朝" w:hAnsi="ＭＳ 明朝" w:cs="ＭＳ 明朝" w:hint="eastAsia"/>
          </w:rPr>
          <w:t>ー</w:t>
        </w:r>
        <w:r w:rsidR="001F3010" w:rsidRPr="00D27760">
          <w:rPr>
            <w:rStyle w:val="af9"/>
            <w:rFonts w:ascii="BatangChe" w:hAnsi="BatangChe" w:cs="BatangChe" w:hint="eastAsia"/>
          </w:rPr>
          <w:t>バ</w:t>
        </w:r>
        <w:r w:rsidR="001F3010">
          <w:rPr>
            <w:webHidden/>
          </w:rPr>
          <w:tab/>
        </w:r>
        <w:r w:rsidR="001F3010">
          <w:rPr>
            <w:webHidden/>
          </w:rPr>
          <w:fldChar w:fldCharType="begin"/>
        </w:r>
        <w:r w:rsidR="001F3010">
          <w:rPr>
            <w:webHidden/>
          </w:rPr>
          <w:instrText xml:space="preserve"> PAGEREF _Toc398129515 \h </w:instrText>
        </w:r>
        <w:r w:rsidR="001F3010">
          <w:rPr>
            <w:webHidden/>
          </w:rPr>
        </w:r>
        <w:r w:rsidR="001F3010">
          <w:rPr>
            <w:webHidden/>
          </w:rPr>
          <w:fldChar w:fldCharType="separate"/>
        </w:r>
        <w:r w:rsidR="001F3010">
          <w:rPr>
            <w:webHidden/>
          </w:rPr>
          <w:t>27</w:t>
        </w:r>
        <w:r w:rsidR="001F3010">
          <w:rPr>
            <w:webHidden/>
          </w:rPr>
          <w:fldChar w:fldCharType="end"/>
        </w:r>
      </w:hyperlink>
    </w:p>
    <w:p w:rsidR="00D02364" w:rsidRPr="008C00D8" w:rsidRDefault="008702C9">
      <w:pPr>
        <w:pStyle w:val="33"/>
        <w:rPr>
          <w:rFonts w:ascii="ＭＳ 明朝" w:eastAsia="ＭＳ 明朝" w:hAnsi="ＭＳ 明朝"/>
        </w:rPr>
      </w:pPr>
      <w:r w:rsidRPr="008C00D8">
        <w:rPr>
          <w:rFonts w:ascii="ＭＳ 明朝" w:eastAsia="ＭＳ 明朝" w:hAnsi="ＭＳ 明朝"/>
        </w:rPr>
        <w:fldChar w:fldCharType="end"/>
      </w:r>
    </w:p>
    <w:p w:rsidR="0088255A" w:rsidRPr="008C00D8" w:rsidRDefault="00693818" w:rsidP="001F5A5D">
      <w:pPr>
        <w:pStyle w:val="1"/>
        <w:rPr>
          <w:rFonts w:ascii="ＭＳ 明朝" w:eastAsia="ＭＳ 明朝" w:hAnsi="ＭＳ 明朝"/>
        </w:rPr>
      </w:pPr>
      <w:bookmarkStart w:id="0" w:name="_Toc398129492"/>
      <w:bookmarkStart w:id="1" w:name="_Toc60577917"/>
      <w:r w:rsidRPr="008C00D8">
        <w:rPr>
          <w:rFonts w:ascii="ＭＳ 明朝" w:eastAsia="ＭＳ 明朝" w:hAnsi="ＭＳ 明朝" w:hint="eastAsia"/>
          <w:lang w:eastAsia="ja-JP"/>
        </w:rPr>
        <w:lastRenderedPageBreak/>
        <w:t>システム</w:t>
      </w:r>
      <w:r w:rsidR="004534D9" w:rsidRPr="008C00D8">
        <w:rPr>
          <w:rFonts w:ascii="ＭＳ 明朝" w:eastAsia="ＭＳ 明朝" w:hAnsi="ＭＳ 明朝" w:hint="eastAsia"/>
          <w:lang w:eastAsia="ja-JP"/>
        </w:rPr>
        <w:t>の</w:t>
      </w:r>
      <w:r w:rsidRPr="008C00D8">
        <w:rPr>
          <w:rFonts w:ascii="ＭＳ 明朝" w:eastAsia="ＭＳ 明朝" w:hAnsi="ＭＳ 明朝" w:hint="eastAsia"/>
          <w:lang w:eastAsia="ja-JP"/>
        </w:rPr>
        <w:t>構成</w:t>
      </w:r>
      <w:bookmarkEnd w:id="0"/>
    </w:p>
    <w:p w:rsidR="0088255A" w:rsidRPr="008C00D8" w:rsidRDefault="00693818">
      <w:pPr>
        <w:rPr>
          <w:rFonts w:ascii="ＭＳ 明朝" w:eastAsia="ＭＳ 明朝" w:hAnsi="ＭＳ 明朝"/>
        </w:rPr>
      </w:pPr>
      <w:r w:rsidRPr="008C00D8">
        <w:rPr>
          <w:rFonts w:ascii="ＭＳ 明朝" w:eastAsia="ＭＳ 明朝" w:hAnsi="ＭＳ 明朝" w:hint="eastAsia"/>
        </w:rPr>
        <w:t xml:space="preserve">   </w:t>
      </w:r>
      <w:r w:rsidRPr="008C00D8">
        <w:rPr>
          <w:rFonts w:ascii="ＭＳ 明朝" w:eastAsia="ＭＳ 明朝" w:hAnsi="ＭＳ 明朝"/>
          <w:noProof/>
          <w:lang w:eastAsia="ja-JP"/>
        </w:rPr>
        <w:drawing>
          <wp:inline distT="0" distB="0" distL="0" distR="0" wp14:anchorId="17E11A08" wp14:editId="31B05B88">
            <wp:extent cx="6285230" cy="4144010"/>
            <wp:effectExtent l="19050" t="0" r="1270" b="0"/>
            <wp:docPr id="12" name="図 10" descr="otp-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p-system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55A" w:rsidRPr="008C00D8" w:rsidRDefault="00533E17">
      <w:pPr>
        <w:pStyle w:val="af5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cs="ＭＳ 明朝" w:hint="eastAsia"/>
          <w:lang w:eastAsia="ja-JP"/>
        </w:rPr>
        <w:t>図</w:t>
      </w:r>
      <w:r w:rsidRPr="008C00D8">
        <w:rPr>
          <w:rFonts w:ascii="ＭＳ 明朝" w:eastAsia="ＭＳ 明朝" w:hAnsi="ＭＳ 明朝" w:hint="eastAsia"/>
          <w:lang w:eastAsia="ja-JP"/>
        </w:rPr>
        <w:t xml:space="preserve"> </w:t>
      </w:r>
      <w:r w:rsidR="008702C9" w:rsidRPr="008C00D8">
        <w:rPr>
          <w:rFonts w:ascii="ＭＳ 明朝" w:eastAsia="ＭＳ 明朝" w:hAnsi="ＭＳ 明朝"/>
        </w:rPr>
        <w:fldChar w:fldCharType="begin"/>
      </w:r>
      <w:r w:rsidR="0047624A" w:rsidRPr="008C00D8">
        <w:rPr>
          <w:rFonts w:ascii="ＭＳ 明朝" w:eastAsia="ＭＳ 明朝" w:hAnsi="ＭＳ 明朝"/>
          <w:lang w:eastAsia="ja-JP"/>
        </w:rPr>
        <w:instrText xml:space="preserve"> STYLEREF 1 \s </w:instrText>
      </w:r>
      <w:r w:rsidR="008702C9" w:rsidRPr="008C00D8">
        <w:rPr>
          <w:rFonts w:ascii="ＭＳ 明朝" w:eastAsia="ＭＳ 明朝" w:hAnsi="ＭＳ 明朝"/>
        </w:rPr>
        <w:fldChar w:fldCharType="separate"/>
      </w:r>
      <w:r w:rsidR="002D3DB5">
        <w:rPr>
          <w:rFonts w:ascii="ＭＳ 明朝" w:eastAsia="ＭＳ 明朝" w:hAnsi="ＭＳ 明朝"/>
          <w:noProof/>
          <w:lang w:eastAsia="ja-JP"/>
        </w:rPr>
        <w:t>1</w:t>
      </w:r>
      <w:r w:rsidR="008702C9" w:rsidRPr="008C00D8">
        <w:rPr>
          <w:rFonts w:ascii="ＭＳ 明朝" w:eastAsia="ＭＳ 明朝" w:hAnsi="ＭＳ 明朝"/>
        </w:rPr>
        <w:fldChar w:fldCharType="end"/>
      </w:r>
      <w:r w:rsidRPr="008C00D8">
        <w:rPr>
          <w:rFonts w:ascii="ＭＳ 明朝" w:eastAsia="ＭＳ 明朝" w:hAnsi="ＭＳ 明朝"/>
          <w:lang w:eastAsia="ja-JP"/>
        </w:rPr>
        <w:noBreakHyphen/>
      </w:r>
      <w:r w:rsidR="008702C9" w:rsidRPr="008C00D8">
        <w:rPr>
          <w:rFonts w:ascii="ＭＳ 明朝" w:eastAsia="ＭＳ 明朝" w:hAnsi="ＭＳ 明朝"/>
        </w:rPr>
        <w:fldChar w:fldCharType="begin"/>
      </w:r>
      <w:r w:rsidRPr="008C00D8">
        <w:rPr>
          <w:rFonts w:ascii="ＭＳ 明朝" w:eastAsia="ＭＳ 明朝" w:hAnsi="ＭＳ 明朝"/>
          <w:lang w:eastAsia="ja-JP"/>
        </w:rPr>
        <w:instrText xml:space="preserve"> </w:instrText>
      </w:r>
      <w:r w:rsidRPr="008C00D8">
        <w:rPr>
          <w:rFonts w:ascii="ＭＳ 明朝" w:eastAsia="ＭＳ 明朝" w:hAnsi="ＭＳ 明朝" w:hint="eastAsia"/>
          <w:lang w:eastAsia="ja-JP"/>
        </w:rPr>
        <w:instrText xml:space="preserve">SEQ </w:instrText>
      </w:r>
      <w:r w:rsidRPr="008C00D8">
        <w:rPr>
          <w:rFonts w:ascii="ＭＳ 明朝" w:eastAsia="ＭＳ 明朝" w:hAnsi="ＭＳ 明朝" w:cs="ＭＳ 明朝" w:hint="eastAsia"/>
          <w:lang w:eastAsia="ja-JP"/>
        </w:rPr>
        <w:instrText>図</w:instrText>
      </w:r>
      <w:r w:rsidRPr="008C00D8">
        <w:rPr>
          <w:rFonts w:ascii="ＭＳ 明朝" w:eastAsia="ＭＳ 明朝" w:hAnsi="ＭＳ 明朝" w:hint="eastAsia"/>
          <w:lang w:eastAsia="ja-JP"/>
        </w:rPr>
        <w:instrText xml:space="preserve"> \* ARABIC \s 1</w:instrText>
      </w:r>
      <w:r w:rsidRPr="008C00D8">
        <w:rPr>
          <w:rFonts w:ascii="ＭＳ 明朝" w:eastAsia="ＭＳ 明朝" w:hAnsi="ＭＳ 明朝"/>
          <w:lang w:eastAsia="ja-JP"/>
        </w:rPr>
        <w:instrText xml:space="preserve"> </w:instrText>
      </w:r>
      <w:r w:rsidR="008702C9" w:rsidRPr="008C00D8">
        <w:rPr>
          <w:rFonts w:ascii="ＭＳ 明朝" w:eastAsia="ＭＳ 明朝" w:hAnsi="ＭＳ 明朝"/>
        </w:rPr>
        <w:fldChar w:fldCharType="separate"/>
      </w:r>
      <w:r w:rsidR="002D3DB5">
        <w:rPr>
          <w:rFonts w:ascii="ＭＳ 明朝" w:eastAsia="ＭＳ 明朝" w:hAnsi="ＭＳ 明朝"/>
          <w:noProof/>
          <w:lang w:eastAsia="ja-JP"/>
        </w:rPr>
        <w:t>1</w:t>
      </w:r>
      <w:r w:rsidR="008702C9" w:rsidRPr="008C00D8">
        <w:rPr>
          <w:rFonts w:ascii="ＭＳ 明朝" w:eastAsia="ＭＳ 明朝" w:hAnsi="ＭＳ 明朝"/>
        </w:rPr>
        <w:fldChar w:fldCharType="end"/>
      </w:r>
      <w:r w:rsidRPr="008C00D8">
        <w:rPr>
          <w:rFonts w:ascii="ＭＳ 明朝" w:eastAsia="ＭＳ 明朝" w:hAnsi="ＭＳ 明朝" w:hint="eastAsia"/>
          <w:lang w:eastAsia="ja-JP"/>
        </w:rPr>
        <w:t xml:space="preserve">　OTPシステム構成</w:t>
      </w:r>
      <w:r w:rsidRPr="008C00D8">
        <w:rPr>
          <w:rFonts w:ascii="ＭＳ 明朝" w:eastAsia="ＭＳ 明朝" w:hAnsi="ＭＳ 明朝" w:cs="ＭＳ 明朝" w:hint="eastAsia"/>
          <w:lang w:eastAsia="ja-JP"/>
        </w:rPr>
        <w:t>図</w:t>
      </w:r>
    </w:p>
    <w:tbl>
      <w:tblPr>
        <w:tblStyle w:val="afffd"/>
        <w:tblW w:w="0" w:type="auto"/>
        <w:tblLook w:val="04A0" w:firstRow="1" w:lastRow="0" w:firstColumn="1" w:lastColumn="0" w:noHBand="0" w:noVBand="1"/>
      </w:tblPr>
      <w:tblGrid>
        <w:gridCol w:w="2235"/>
        <w:gridCol w:w="7861"/>
      </w:tblGrid>
      <w:tr w:rsidR="00693818" w:rsidRPr="008C00D8" w:rsidTr="00E45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5" w:type="dxa"/>
          </w:tcPr>
          <w:p w:rsidR="00693818" w:rsidRPr="008C00D8" w:rsidRDefault="00A436A4">
            <w:pPr>
              <w:rPr>
                <w:rFonts w:ascii="ＭＳ 明朝" w:eastAsia="ＭＳ 明朝" w:hAnsi="ＭＳ 明朝"/>
                <w:b w:val="0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項目</w:t>
            </w:r>
          </w:p>
        </w:tc>
        <w:tc>
          <w:tcPr>
            <w:tcW w:w="7861" w:type="dxa"/>
          </w:tcPr>
          <w:p w:rsidR="00693818" w:rsidRPr="008C00D8" w:rsidRDefault="00A436A4">
            <w:pPr>
              <w:rPr>
                <w:rFonts w:ascii="ＭＳ 明朝" w:eastAsia="ＭＳ 明朝" w:hAnsi="ＭＳ 明朝"/>
                <w:b w:val="0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説明</w:t>
            </w:r>
          </w:p>
        </w:tc>
      </w:tr>
      <w:tr w:rsidR="00693818" w:rsidRPr="008C00D8" w:rsidTr="00E45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:rsidR="00693818" w:rsidRPr="008C00D8" w:rsidRDefault="00693818" w:rsidP="003923DA">
            <w:pPr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OTP</w:t>
            </w:r>
            <w:r w:rsidR="00A436A4" w:rsidRPr="008C00D8">
              <w:rPr>
                <w:rFonts w:ascii="ＭＳ 明朝" w:eastAsia="ＭＳ 明朝" w:hAnsi="ＭＳ 明朝" w:hint="eastAsia"/>
                <w:lang w:eastAsia="ja-JP"/>
              </w:rPr>
              <w:t>認証サーバ</w:t>
            </w:r>
          </w:p>
        </w:tc>
        <w:tc>
          <w:tcPr>
            <w:tcW w:w="7861" w:type="dxa"/>
          </w:tcPr>
          <w:p w:rsidR="00A436A4" w:rsidRPr="008C00D8" w:rsidRDefault="00A436A4" w:rsidP="003923DA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ユーザが入力し</w:t>
            </w:r>
            <w:r w:rsidR="003923DA" w:rsidRPr="008C00D8">
              <w:rPr>
                <w:rFonts w:ascii="ＭＳ 明朝" w:eastAsia="ＭＳ 明朝" w:hAnsi="ＭＳ 明朝" w:hint="eastAsia"/>
                <w:lang w:eastAsia="ja-JP"/>
              </w:rPr>
              <w:t>た</w:t>
            </w:r>
            <w:r w:rsidRPr="008C00D8">
              <w:rPr>
                <w:rFonts w:ascii="ＭＳ 明朝" w:eastAsia="ＭＳ 明朝" w:hAnsi="ＭＳ 明朝" w:hint="eastAsia"/>
                <w:lang w:eastAsia="ja-JP"/>
              </w:rPr>
              <w:t>OTP応答値の有効性を検証し、ユーザの追加·削除、OTP機器情報登録、OTP発行などの管理業務を処理するサーバ</w:t>
            </w:r>
          </w:p>
        </w:tc>
      </w:tr>
      <w:tr w:rsidR="00693818" w:rsidRPr="008C00D8" w:rsidTr="00E45B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35" w:type="dxa"/>
          </w:tcPr>
          <w:p w:rsidR="00693818" w:rsidRPr="008C00D8" w:rsidRDefault="00693818" w:rsidP="003923DA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</w:rPr>
              <w:t>OTP</w:t>
            </w:r>
            <w:r w:rsidR="00A436A4" w:rsidRPr="008C00D8">
              <w:rPr>
                <w:rFonts w:ascii="ＭＳ 明朝" w:eastAsia="ＭＳ 明朝" w:hAnsi="ＭＳ 明朝" w:hint="eastAsia"/>
                <w:lang w:eastAsia="ja-JP"/>
              </w:rPr>
              <w:t>中継サーバ</w:t>
            </w:r>
          </w:p>
        </w:tc>
        <w:tc>
          <w:tcPr>
            <w:tcW w:w="7861" w:type="dxa"/>
          </w:tcPr>
          <w:p w:rsidR="00A436A4" w:rsidRPr="008C00D8" w:rsidRDefault="00A436A4" w:rsidP="00C64534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OTP配布サーバからダウンロードされたOTP App.(OTPアプリ)の初起動時に、OTP認証キーをダウンロードするためにOTP認証サーバで認証を要求するサーバ</w:t>
            </w:r>
          </w:p>
        </w:tc>
      </w:tr>
      <w:tr w:rsidR="00693818" w:rsidRPr="008C00D8" w:rsidTr="00E45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:rsidR="00693818" w:rsidRPr="008C00D8" w:rsidRDefault="00693818" w:rsidP="003923DA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 xml:space="preserve">OTP </w:t>
            </w:r>
            <w:r w:rsidR="00A436A4" w:rsidRPr="008C00D8">
              <w:rPr>
                <w:rFonts w:ascii="ＭＳ 明朝" w:eastAsia="ＭＳ 明朝" w:hAnsi="ＭＳ 明朝" w:hint="eastAsia"/>
                <w:lang w:eastAsia="ja-JP"/>
              </w:rPr>
              <w:t>配布サーバ</w:t>
            </w:r>
          </w:p>
        </w:tc>
        <w:tc>
          <w:tcPr>
            <w:tcW w:w="7861" w:type="dxa"/>
          </w:tcPr>
          <w:p w:rsidR="00693818" w:rsidRPr="008C00D8" w:rsidRDefault="00693818" w:rsidP="00C64534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OTP App.</w:t>
            </w:r>
            <w:r w:rsidR="00A436A4" w:rsidRPr="008C00D8">
              <w:rPr>
                <w:rFonts w:ascii="ＭＳ 明朝" w:eastAsia="ＭＳ 明朝" w:hAnsi="ＭＳ 明朝" w:hint="eastAsia"/>
                <w:lang w:eastAsia="ja-JP"/>
              </w:rPr>
              <w:t>のダウンロードサーバ。Webサーバ(Apacheなど)で、OTP中継サーバなどインターネットに繋がっているサーバで運用。</w:t>
            </w:r>
          </w:p>
        </w:tc>
      </w:tr>
      <w:tr w:rsidR="00693818" w:rsidRPr="008C00D8" w:rsidTr="00E45B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35" w:type="dxa"/>
          </w:tcPr>
          <w:p w:rsidR="00693818" w:rsidRPr="008C00D8" w:rsidRDefault="00A436A4" w:rsidP="003923DA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メールサーバ</w:t>
            </w:r>
          </w:p>
        </w:tc>
        <w:tc>
          <w:tcPr>
            <w:tcW w:w="7861" w:type="dxa"/>
          </w:tcPr>
          <w:p w:rsidR="00A436A4" w:rsidRPr="008C00D8" w:rsidRDefault="00A436A4" w:rsidP="00C64534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緊急時の認証に利用するEmail OTP。またはOTPアプリの発行時に、ユーザの電子メールで送信されるOTPアプリのダウンロードURLと認証コードを送信する電子メールの送信（SMTP）サーバ</w:t>
            </w:r>
          </w:p>
        </w:tc>
      </w:tr>
      <w:tr w:rsidR="00693818" w:rsidRPr="008C00D8" w:rsidTr="00E45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:rsidR="00693818" w:rsidRPr="008C00D8" w:rsidRDefault="00693818" w:rsidP="003923DA">
            <w:pPr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SMS</w:t>
            </w:r>
            <w:r w:rsidR="00A436A4" w:rsidRPr="008C00D8">
              <w:rPr>
                <w:rFonts w:ascii="ＭＳ 明朝" w:eastAsia="ＭＳ 明朝" w:hAnsi="ＭＳ 明朝" w:hint="eastAsia"/>
                <w:lang w:eastAsia="ja-JP"/>
              </w:rPr>
              <w:t>サーバ</w:t>
            </w:r>
          </w:p>
        </w:tc>
        <w:tc>
          <w:tcPr>
            <w:tcW w:w="7861" w:type="dxa"/>
          </w:tcPr>
          <w:p w:rsidR="00A436A4" w:rsidRPr="008C00D8" w:rsidRDefault="00A436A4" w:rsidP="00C64534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緊急時の認証に利用するSMS OTP。またはOTPアプリ発行時に、ユーザの携帯電話に送信されるOTPアプリのダウンロードURLと認証コードを送信するSMSの送信サーバ（カスタマイズが必要なため、別途相談要）</w:t>
            </w:r>
          </w:p>
        </w:tc>
      </w:tr>
      <w:tr w:rsidR="00693818" w:rsidRPr="008C00D8" w:rsidTr="00E45B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35" w:type="dxa"/>
          </w:tcPr>
          <w:p w:rsidR="00693818" w:rsidRPr="008C00D8" w:rsidRDefault="00693818" w:rsidP="003923DA">
            <w:pPr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NTP</w:t>
            </w:r>
            <w:r w:rsidR="00A436A4" w:rsidRPr="008C00D8">
              <w:rPr>
                <w:rFonts w:ascii="ＭＳ 明朝" w:eastAsia="ＭＳ 明朝" w:hAnsi="ＭＳ 明朝" w:hint="eastAsia"/>
                <w:lang w:eastAsia="ja-JP"/>
              </w:rPr>
              <w:t>サーバ</w:t>
            </w:r>
          </w:p>
        </w:tc>
        <w:tc>
          <w:tcPr>
            <w:tcW w:w="7861" w:type="dxa"/>
          </w:tcPr>
          <w:p w:rsidR="005806E4" w:rsidRPr="008C00D8" w:rsidRDefault="005806E4" w:rsidP="00C64534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OTP認証サーバのシステム時刻を標準時刻に同期する標準時刻提供サーバ</w:t>
            </w:r>
          </w:p>
        </w:tc>
      </w:tr>
    </w:tbl>
    <w:p w:rsidR="0088255A" w:rsidRPr="008C00D8" w:rsidRDefault="004534D9" w:rsidP="001F5A5D">
      <w:pPr>
        <w:pStyle w:val="1"/>
        <w:rPr>
          <w:rFonts w:ascii="ＭＳ 明朝" w:eastAsia="ＭＳ 明朝" w:hAnsi="ＭＳ 明朝"/>
        </w:rPr>
      </w:pPr>
      <w:bookmarkStart w:id="2" w:name="_Toc398129493"/>
      <w:bookmarkEnd w:id="1"/>
      <w:r w:rsidRPr="008C00D8">
        <w:rPr>
          <w:rFonts w:ascii="ＭＳ 明朝" w:eastAsia="ＭＳ 明朝" w:hAnsi="ＭＳ 明朝" w:hint="eastAsia"/>
          <w:lang w:eastAsia="ja-JP"/>
        </w:rPr>
        <w:lastRenderedPageBreak/>
        <w:t>システムの</w:t>
      </w:r>
      <w:r w:rsidRPr="008C00D8">
        <w:rPr>
          <w:rFonts w:ascii="ＭＳ 明朝" w:eastAsia="ＭＳ 明朝" w:hAnsi="ＭＳ 明朝" w:hint="eastAsia"/>
        </w:rPr>
        <w:t>要求</w:t>
      </w:r>
      <w:r w:rsidRPr="008C00D8">
        <w:rPr>
          <w:rFonts w:ascii="ＭＳ 明朝" w:eastAsia="ＭＳ 明朝" w:hAnsi="ＭＳ 明朝" w:hint="eastAsia"/>
          <w:lang w:eastAsia="ja-JP"/>
        </w:rPr>
        <w:t>事項</w:t>
      </w:r>
      <w:bookmarkEnd w:id="2"/>
    </w:p>
    <w:p w:rsidR="0088255A" w:rsidRPr="008C00D8" w:rsidRDefault="004534D9" w:rsidP="00C4200B">
      <w:pPr>
        <w:pStyle w:val="20"/>
      </w:pPr>
      <w:bookmarkStart w:id="3" w:name="_Toc398129494"/>
      <w:r w:rsidRPr="008C00D8">
        <w:rPr>
          <w:rFonts w:hint="eastAsia"/>
        </w:rPr>
        <w:t>ソフトウエア</w:t>
      </w:r>
      <w:bookmarkEnd w:id="3"/>
    </w:p>
    <w:tbl>
      <w:tblPr>
        <w:tblStyle w:val="afffd"/>
        <w:tblW w:w="10117" w:type="dxa"/>
        <w:tblLook w:val="04A0" w:firstRow="1" w:lastRow="0" w:firstColumn="1" w:lastColumn="0" w:noHBand="0" w:noVBand="1"/>
      </w:tblPr>
      <w:tblGrid>
        <w:gridCol w:w="1455"/>
        <w:gridCol w:w="4040"/>
        <w:gridCol w:w="4622"/>
      </w:tblGrid>
      <w:tr w:rsidR="002D47DA" w:rsidRPr="008C00D8" w:rsidTr="002D4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5" w:type="dxa"/>
          </w:tcPr>
          <w:p w:rsidR="002D47DA" w:rsidRPr="00DD2748" w:rsidRDefault="00DD274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>項目</w:t>
            </w:r>
          </w:p>
        </w:tc>
        <w:tc>
          <w:tcPr>
            <w:tcW w:w="4040" w:type="dxa"/>
          </w:tcPr>
          <w:p w:rsidR="002D47DA" w:rsidRPr="008C00D8" w:rsidRDefault="002D47DA">
            <w:pPr>
              <w:rPr>
                <w:rFonts w:ascii="ＭＳ 明朝" w:eastAsia="ＭＳ 明朝" w:hAnsi="ＭＳ 明朝"/>
                <w:b w:val="0"/>
              </w:rPr>
            </w:pPr>
            <w:r w:rsidRPr="0000692C">
              <w:rPr>
                <w:rFonts w:eastAsia="ＭＳ 明朝"/>
              </w:rPr>
              <w:t>OTP</w:t>
            </w:r>
            <w:r w:rsidR="004534D9" w:rsidRPr="008C00D8">
              <w:rPr>
                <w:rFonts w:ascii="ＭＳ 明朝" w:eastAsia="ＭＳ 明朝" w:hAnsi="ＭＳ 明朝" w:hint="eastAsia"/>
                <w:lang w:eastAsia="ja-JP"/>
              </w:rPr>
              <w:t>認証サーバ</w:t>
            </w:r>
            <w:r w:rsidRPr="008C00D8">
              <w:rPr>
                <w:rFonts w:ascii="ＭＳ 明朝" w:eastAsia="ＭＳ 明朝" w:hAnsi="ＭＳ 明朝" w:hint="eastAsia"/>
              </w:rPr>
              <w:t xml:space="preserve"> </w:t>
            </w:r>
          </w:p>
        </w:tc>
        <w:tc>
          <w:tcPr>
            <w:tcW w:w="4622" w:type="dxa"/>
          </w:tcPr>
          <w:p w:rsidR="002D47DA" w:rsidRPr="008C00D8" w:rsidRDefault="002D47DA">
            <w:pPr>
              <w:rPr>
                <w:rFonts w:ascii="ＭＳ 明朝" w:eastAsia="ＭＳ 明朝" w:hAnsi="ＭＳ 明朝"/>
                <w:b w:val="0"/>
              </w:rPr>
            </w:pPr>
            <w:r w:rsidRPr="0000692C">
              <w:rPr>
                <w:rFonts w:eastAsia="ＭＳ 明朝"/>
              </w:rPr>
              <w:t xml:space="preserve">OTP </w:t>
            </w:r>
            <w:r w:rsidR="004534D9" w:rsidRPr="008C00D8">
              <w:rPr>
                <w:rFonts w:ascii="ＭＳ 明朝" w:eastAsia="ＭＳ 明朝" w:hAnsi="ＭＳ 明朝" w:hint="eastAsia"/>
                <w:lang w:eastAsia="ja-JP"/>
              </w:rPr>
              <w:t>中継サーバ</w:t>
            </w:r>
          </w:p>
        </w:tc>
      </w:tr>
      <w:tr w:rsidR="002D47DA" w:rsidRPr="008C00D8" w:rsidTr="002D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tcW w:w="1455" w:type="dxa"/>
          </w:tcPr>
          <w:p w:rsidR="002D47DA" w:rsidRPr="0000692C" w:rsidRDefault="002D47DA" w:rsidP="003923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 xml:space="preserve">OS </w:t>
            </w:r>
          </w:p>
        </w:tc>
        <w:tc>
          <w:tcPr>
            <w:tcW w:w="4040" w:type="dxa"/>
          </w:tcPr>
          <w:p w:rsidR="002D47DA" w:rsidRPr="0000692C" w:rsidRDefault="002D47DA" w:rsidP="00C64534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CentOS 6.3 / CentOS 5.8 64bit</w:t>
            </w:r>
          </w:p>
        </w:tc>
        <w:tc>
          <w:tcPr>
            <w:tcW w:w="4622" w:type="dxa"/>
          </w:tcPr>
          <w:p w:rsidR="002D47DA" w:rsidRPr="0000692C" w:rsidRDefault="002D47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CentOS 6.3 / CentOS 5.8 64bit</w:t>
            </w:r>
          </w:p>
        </w:tc>
      </w:tr>
      <w:tr w:rsidR="002D47DA" w:rsidRPr="008C00D8" w:rsidTr="002D4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455" w:type="dxa"/>
          </w:tcPr>
          <w:p w:rsidR="002D47DA" w:rsidRPr="0000692C" w:rsidRDefault="002D47DA" w:rsidP="003923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JAVA JRE</w:t>
            </w:r>
          </w:p>
        </w:tc>
        <w:tc>
          <w:tcPr>
            <w:tcW w:w="4040" w:type="dxa"/>
          </w:tcPr>
          <w:p w:rsidR="002D47DA" w:rsidRPr="0000692C" w:rsidRDefault="002D47DA" w:rsidP="00C64534">
            <w:pPr>
              <w:rPr>
                <w:rFonts w:eastAsia="ＭＳ 明朝"/>
                <w:lang w:eastAsia="ja-JP"/>
              </w:rPr>
            </w:pPr>
            <w:r w:rsidRPr="0000692C">
              <w:rPr>
                <w:rFonts w:eastAsia="ＭＳ 明朝"/>
              </w:rPr>
              <w:t xml:space="preserve">JRE 1.6 </w:t>
            </w:r>
            <w:r w:rsidR="004534D9" w:rsidRPr="0000692C">
              <w:rPr>
                <w:rFonts w:eastAsia="ＭＳ 明朝"/>
                <w:lang w:eastAsia="ja-JP"/>
              </w:rPr>
              <w:t>以上</w:t>
            </w:r>
          </w:p>
        </w:tc>
        <w:tc>
          <w:tcPr>
            <w:tcW w:w="4622" w:type="dxa"/>
          </w:tcPr>
          <w:p w:rsidR="002D47DA" w:rsidRPr="0000692C" w:rsidRDefault="002D47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JRE 1.6</w:t>
            </w:r>
            <w:r w:rsidR="004534D9" w:rsidRPr="0000692C">
              <w:rPr>
                <w:rFonts w:eastAsia="ＭＳ 明朝"/>
                <w:lang w:eastAsia="ja-JP"/>
              </w:rPr>
              <w:t>以上</w:t>
            </w:r>
          </w:p>
        </w:tc>
      </w:tr>
      <w:tr w:rsidR="002D47DA" w:rsidRPr="008C00D8" w:rsidTr="002D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55" w:type="dxa"/>
          </w:tcPr>
          <w:p w:rsidR="002D47DA" w:rsidRPr="0000692C" w:rsidRDefault="002D47DA" w:rsidP="003923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DBMS</w:t>
            </w:r>
          </w:p>
        </w:tc>
        <w:tc>
          <w:tcPr>
            <w:tcW w:w="4040" w:type="dxa"/>
          </w:tcPr>
          <w:p w:rsidR="002D47DA" w:rsidRPr="0000692C" w:rsidRDefault="002D47DA" w:rsidP="00C64534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Postgresql 8.4</w:t>
            </w:r>
            <w:r w:rsidR="004534D9" w:rsidRPr="0000692C">
              <w:rPr>
                <w:rFonts w:eastAsia="ＭＳ 明朝"/>
                <w:lang w:eastAsia="ja-JP"/>
              </w:rPr>
              <w:t>以上</w:t>
            </w:r>
          </w:p>
        </w:tc>
        <w:tc>
          <w:tcPr>
            <w:tcW w:w="4622" w:type="dxa"/>
          </w:tcPr>
          <w:p w:rsidR="002D47DA" w:rsidRPr="0000692C" w:rsidRDefault="002D47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N/A</w:t>
            </w:r>
          </w:p>
        </w:tc>
      </w:tr>
      <w:tr w:rsidR="002D47DA" w:rsidRPr="008C00D8" w:rsidTr="002D4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455" w:type="dxa"/>
          </w:tcPr>
          <w:p w:rsidR="002D47DA" w:rsidRPr="0000692C" w:rsidRDefault="004534D9" w:rsidP="003923DA">
            <w:pPr>
              <w:rPr>
                <w:rFonts w:eastAsia="ＭＳ 明朝"/>
                <w:lang w:eastAsia="ja-JP"/>
              </w:rPr>
            </w:pPr>
            <w:r w:rsidRPr="0000692C">
              <w:rPr>
                <w:rFonts w:eastAsia="ＭＳ 明朝"/>
                <w:lang w:eastAsia="ja-JP"/>
              </w:rPr>
              <w:t>Web Server</w:t>
            </w:r>
          </w:p>
        </w:tc>
        <w:tc>
          <w:tcPr>
            <w:tcW w:w="4040" w:type="dxa"/>
          </w:tcPr>
          <w:p w:rsidR="002D47DA" w:rsidRPr="0000692C" w:rsidRDefault="002D47DA" w:rsidP="00C64534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N/A</w:t>
            </w:r>
          </w:p>
        </w:tc>
        <w:tc>
          <w:tcPr>
            <w:tcW w:w="4622" w:type="dxa"/>
          </w:tcPr>
          <w:p w:rsidR="002D47DA" w:rsidRPr="0000692C" w:rsidRDefault="002D47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N/A</w:t>
            </w:r>
          </w:p>
        </w:tc>
      </w:tr>
    </w:tbl>
    <w:p w:rsidR="00630450" w:rsidRPr="008C00D8" w:rsidRDefault="004534D9" w:rsidP="003923DA">
      <w:pPr>
        <w:rPr>
          <w:rFonts w:ascii="ＭＳ 明朝" w:eastAsia="ＭＳ 明朝" w:hAnsi="ＭＳ 明朝"/>
          <w:lang w:eastAsia="ja-JP"/>
        </w:rPr>
      </w:pPr>
      <w:r w:rsidRPr="0000692C">
        <w:rPr>
          <w:rFonts w:eastAsia="ＭＳ 明朝"/>
          <w:lang w:eastAsia="ja-JP"/>
        </w:rPr>
        <w:t>N/A</w:t>
      </w:r>
      <w:r w:rsidRPr="008C00D8">
        <w:rPr>
          <w:rFonts w:ascii="ＭＳ 明朝" w:eastAsia="ＭＳ 明朝" w:hAnsi="ＭＳ 明朝" w:hint="eastAsia"/>
          <w:lang w:eastAsia="ja-JP"/>
        </w:rPr>
        <w:t>: パッケージに含まれているか、必要ではないもの</w:t>
      </w:r>
    </w:p>
    <w:p w:rsidR="002938F5" w:rsidRPr="008C00D8" w:rsidRDefault="002938F5" w:rsidP="00C64534">
      <w:pPr>
        <w:rPr>
          <w:rFonts w:ascii="ＭＳ 明朝" w:eastAsia="ＭＳ 明朝" w:hAnsi="ＭＳ 明朝"/>
          <w:lang w:eastAsia="ja-JP"/>
        </w:rPr>
      </w:pPr>
    </w:p>
    <w:p w:rsidR="0088255A" w:rsidRPr="008C00D8" w:rsidRDefault="004534D9" w:rsidP="00C4200B">
      <w:pPr>
        <w:pStyle w:val="20"/>
      </w:pPr>
      <w:bookmarkStart w:id="4" w:name="_Toc398129495"/>
      <w:r w:rsidRPr="008C00D8">
        <w:rPr>
          <w:rFonts w:hint="eastAsia"/>
        </w:rPr>
        <w:t>ハードウエア</w:t>
      </w:r>
      <w:bookmarkEnd w:id="4"/>
    </w:p>
    <w:tbl>
      <w:tblPr>
        <w:tblStyle w:val="afffd"/>
        <w:tblW w:w="10131" w:type="dxa"/>
        <w:tblLook w:val="04A0" w:firstRow="1" w:lastRow="0" w:firstColumn="1" w:lastColumn="0" w:noHBand="0" w:noVBand="1"/>
      </w:tblPr>
      <w:tblGrid>
        <w:gridCol w:w="1455"/>
        <w:gridCol w:w="4043"/>
        <w:gridCol w:w="4633"/>
      </w:tblGrid>
      <w:tr w:rsidR="002D47DA" w:rsidRPr="008C00D8" w:rsidTr="002D4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5" w:type="dxa"/>
          </w:tcPr>
          <w:p w:rsidR="002D47DA" w:rsidRPr="00DD2748" w:rsidRDefault="00DD274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>項目</w:t>
            </w:r>
          </w:p>
        </w:tc>
        <w:tc>
          <w:tcPr>
            <w:tcW w:w="4043" w:type="dxa"/>
          </w:tcPr>
          <w:p w:rsidR="002D47DA" w:rsidRPr="008C00D8" w:rsidRDefault="004534D9">
            <w:pPr>
              <w:rPr>
                <w:rFonts w:ascii="ＭＳ 明朝" w:eastAsia="ＭＳ 明朝" w:hAnsi="ＭＳ 明朝"/>
                <w:b w:val="0"/>
              </w:rPr>
            </w:pPr>
            <w:r w:rsidRPr="0000692C">
              <w:rPr>
                <w:rFonts w:eastAsia="ＭＳ 明朝"/>
              </w:rPr>
              <w:t>OTP</w:t>
            </w:r>
            <w:r w:rsidRPr="008C00D8">
              <w:rPr>
                <w:rFonts w:ascii="ＭＳ 明朝" w:eastAsia="ＭＳ 明朝" w:hAnsi="ＭＳ 明朝" w:hint="eastAsia"/>
                <w:lang w:eastAsia="ja-JP"/>
              </w:rPr>
              <w:t>認証サーバ</w:t>
            </w:r>
          </w:p>
        </w:tc>
        <w:tc>
          <w:tcPr>
            <w:tcW w:w="4633" w:type="dxa"/>
          </w:tcPr>
          <w:p w:rsidR="002D47DA" w:rsidRPr="008C00D8" w:rsidRDefault="004534D9">
            <w:pPr>
              <w:rPr>
                <w:rFonts w:ascii="ＭＳ 明朝" w:eastAsia="ＭＳ 明朝" w:hAnsi="ＭＳ 明朝"/>
                <w:b w:val="0"/>
              </w:rPr>
            </w:pPr>
            <w:r w:rsidRPr="0000692C">
              <w:rPr>
                <w:rFonts w:eastAsia="ＭＳ 明朝"/>
              </w:rPr>
              <w:t xml:space="preserve">OTP </w:t>
            </w:r>
            <w:r w:rsidRPr="008C00D8">
              <w:rPr>
                <w:rFonts w:ascii="ＭＳ 明朝" w:eastAsia="ＭＳ 明朝" w:hAnsi="ＭＳ 明朝" w:hint="eastAsia"/>
                <w:lang w:eastAsia="ja-JP"/>
              </w:rPr>
              <w:t>中継サーバ</w:t>
            </w:r>
          </w:p>
        </w:tc>
      </w:tr>
      <w:tr w:rsidR="002D47DA" w:rsidRPr="008C00D8" w:rsidTr="002D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55" w:type="dxa"/>
          </w:tcPr>
          <w:p w:rsidR="002D47DA" w:rsidRPr="0000692C" w:rsidRDefault="002D47DA" w:rsidP="003923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CPU</w:t>
            </w:r>
          </w:p>
        </w:tc>
        <w:tc>
          <w:tcPr>
            <w:tcW w:w="4043" w:type="dxa"/>
          </w:tcPr>
          <w:p w:rsidR="002D47DA" w:rsidRPr="0000692C" w:rsidRDefault="002D47DA" w:rsidP="00C64534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2GHz</w:t>
            </w:r>
            <w:r w:rsidR="004534D9" w:rsidRPr="0000692C">
              <w:rPr>
                <w:rFonts w:eastAsia="ＭＳ 明朝"/>
                <w:lang w:eastAsia="ja-JP"/>
              </w:rPr>
              <w:t>以上</w:t>
            </w:r>
            <w:r w:rsidRPr="0000692C">
              <w:rPr>
                <w:rFonts w:eastAsia="ＭＳ 明朝"/>
              </w:rPr>
              <w:t>(2 vCPU)</w:t>
            </w:r>
          </w:p>
        </w:tc>
        <w:tc>
          <w:tcPr>
            <w:tcW w:w="4633" w:type="dxa"/>
          </w:tcPr>
          <w:p w:rsidR="002D47DA" w:rsidRPr="0000692C" w:rsidRDefault="002D47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1GHz</w:t>
            </w:r>
            <w:r w:rsidR="004534D9" w:rsidRPr="0000692C">
              <w:rPr>
                <w:rFonts w:eastAsia="ＭＳ 明朝"/>
                <w:lang w:eastAsia="ja-JP"/>
              </w:rPr>
              <w:t>以上</w:t>
            </w:r>
            <w:r w:rsidRPr="0000692C">
              <w:rPr>
                <w:rFonts w:eastAsia="ＭＳ 明朝"/>
              </w:rPr>
              <w:t>(1 vCPU)</w:t>
            </w:r>
          </w:p>
        </w:tc>
      </w:tr>
      <w:tr w:rsidR="002D47DA" w:rsidRPr="008C00D8" w:rsidTr="002D4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455" w:type="dxa"/>
          </w:tcPr>
          <w:p w:rsidR="002D47DA" w:rsidRPr="0000692C" w:rsidRDefault="002D47DA" w:rsidP="003923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RAM</w:t>
            </w:r>
          </w:p>
        </w:tc>
        <w:tc>
          <w:tcPr>
            <w:tcW w:w="4043" w:type="dxa"/>
          </w:tcPr>
          <w:p w:rsidR="002D47DA" w:rsidRPr="0000692C" w:rsidRDefault="002D47DA" w:rsidP="00C64534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 xml:space="preserve">2GB </w:t>
            </w:r>
            <w:r w:rsidR="004534D9" w:rsidRPr="0000692C">
              <w:rPr>
                <w:rFonts w:eastAsia="ＭＳ 明朝"/>
              </w:rPr>
              <w:t>以上</w:t>
            </w:r>
          </w:p>
        </w:tc>
        <w:tc>
          <w:tcPr>
            <w:tcW w:w="4633" w:type="dxa"/>
          </w:tcPr>
          <w:p w:rsidR="002D47DA" w:rsidRPr="0000692C" w:rsidRDefault="002D47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 xml:space="preserve">1GB </w:t>
            </w:r>
            <w:r w:rsidR="004534D9" w:rsidRPr="0000692C">
              <w:rPr>
                <w:rFonts w:eastAsia="ＭＳ 明朝"/>
              </w:rPr>
              <w:t>以上</w:t>
            </w:r>
          </w:p>
        </w:tc>
      </w:tr>
      <w:tr w:rsidR="002D47DA" w:rsidRPr="008C00D8" w:rsidTr="002D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55" w:type="dxa"/>
          </w:tcPr>
          <w:p w:rsidR="002D47DA" w:rsidRPr="0000692C" w:rsidRDefault="002D47DA" w:rsidP="003923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HDD</w:t>
            </w:r>
          </w:p>
        </w:tc>
        <w:tc>
          <w:tcPr>
            <w:tcW w:w="4043" w:type="dxa"/>
          </w:tcPr>
          <w:p w:rsidR="002D47DA" w:rsidRPr="0000692C" w:rsidRDefault="002D47DA" w:rsidP="00C64534">
            <w:pPr>
              <w:rPr>
                <w:rFonts w:eastAsia="ＭＳ 明朝"/>
                <w:lang w:eastAsia="ja-JP"/>
              </w:rPr>
            </w:pPr>
            <w:r w:rsidRPr="0000692C">
              <w:rPr>
                <w:rFonts w:eastAsia="ＭＳ 明朝"/>
                <w:lang w:eastAsia="ja-JP"/>
              </w:rPr>
              <w:t xml:space="preserve">50GB </w:t>
            </w:r>
            <w:r w:rsidR="004534D9" w:rsidRPr="0000692C">
              <w:rPr>
                <w:rFonts w:eastAsia="ＭＳ 明朝"/>
                <w:lang w:eastAsia="ja-JP"/>
              </w:rPr>
              <w:t>以上</w:t>
            </w:r>
            <w:r w:rsidR="004534D9" w:rsidRPr="0000692C">
              <w:rPr>
                <w:rFonts w:eastAsia="ＭＳ 明朝"/>
                <w:lang w:eastAsia="ja-JP"/>
              </w:rPr>
              <w:t xml:space="preserve"> (OS</w:t>
            </w:r>
            <w:r w:rsidR="004534D9" w:rsidRPr="0000692C">
              <w:rPr>
                <w:rFonts w:eastAsia="ＭＳ 明朝"/>
                <w:lang w:eastAsia="ja-JP"/>
              </w:rPr>
              <w:t>の領域を含む</w:t>
            </w:r>
            <w:r w:rsidRPr="0000692C">
              <w:rPr>
                <w:rFonts w:eastAsia="ＭＳ 明朝"/>
                <w:lang w:eastAsia="ja-JP"/>
              </w:rPr>
              <w:t>)</w:t>
            </w:r>
          </w:p>
        </w:tc>
        <w:tc>
          <w:tcPr>
            <w:tcW w:w="4633" w:type="dxa"/>
          </w:tcPr>
          <w:p w:rsidR="002D47DA" w:rsidRPr="0000692C" w:rsidRDefault="002D47DA">
            <w:pPr>
              <w:rPr>
                <w:rFonts w:eastAsia="ＭＳ 明朝"/>
                <w:lang w:eastAsia="ja-JP"/>
              </w:rPr>
            </w:pPr>
            <w:r w:rsidRPr="0000692C">
              <w:rPr>
                <w:rFonts w:eastAsia="ＭＳ 明朝"/>
                <w:lang w:eastAsia="ja-JP"/>
              </w:rPr>
              <w:t xml:space="preserve">30GB </w:t>
            </w:r>
            <w:r w:rsidR="004534D9" w:rsidRPr="0000692C">
              <w:rPr>
                <w:rFonts w:eastAsia="ＭＳ 明朝"/>
                <w:lang w:eastAsia="ja-JP"/>
              </w:rPr>
              <w:t>以上</w:t>
            </w:r>
            <w:r w:rsidR="004534D9" w:rsidRPr="0000692C">
              <w:rPr>
                <w:rFonts w:eastAsia="ＭＳ 明朝"/>
                <w:lang w:eastAsia="ja-JP"/>
              </w:rPr>
              <w:t xml:space="preserve"> (OS</w:t>
            </w:r>
            <w:r w:rsidR="004534D9" w:rsidRPr="0000692C">
              <w:rPr>
                <w:rFonts w:eastAsia="ＭＳ 明朝"/>
                <w:lang w:eastAsia="ja-JP"/>
              </w:rPr>
              <w:t>の領域を含む</w:t>
            </w:r>
            <w:r w:rsidR="004534D9" w:rsidRPr="0000692C">
              <w:rPr>
                <w:rFonts w:eastAsia="ＭＳ 明朝"/>
                <w:lang w:eastAsia="ja-JP"/>
              </w:rPr>
              <w:t>)</w:t>
            </w:r>
          </w:p>
        </w:tc>
      </w:tr>
      <w:tr w:rsidR="002D47DA" w:rsidRPr="008C00D8" w:rsidTr="002D4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455" w:type="dxa"/>
          </w:tcPr>
          <w:p w:rsidR="002D47DA" w:rsidRPr="0000692C" w:rsidRDefault="002D47DA" w:rsidP="003923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Network IP</w:t>
            </w:r>
          </w:p>
        </w:tc>
        <w:tc>
          <w:tcPr>
            <w:tcW w:w="4043" w:type="dxa"/>
          </w:tcPr>
          <w:p w:rsidR="002D47DA" w:rsidRPr="0000692C" w:rsidRDefault="002D47DA" w:rsidP="00C64534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 xml:space="preserve">Private IP 1EA </w:t>
            </w:r>
          </w:p>
        </w:tc>
        <w:tc>
          <w:tcPr>
            <w:tcW w:w="4633" w:type="dxa"/>
          </w:tcPr>
          <w:p w:rsidR="002D47DA" w:rsidRPr="0000692C" w:rsidRDefault="002D47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Public IP 1EA</w:t>
            </w:r>
          </w:p>
        </w:tc>
      </w:tr>
      <w:tr w:rsidR="002D47DA" w:rsidRPr="008C00D8" w:rsidTr="002D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55" w:type="dxa"/>
          </w:tcPr>
          <w:p w:rsidR="002D47DA" w:rsidRPr="0000692C" w:rsidRDefault="002D47DA" w:rsidP="003923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Network Port</w:t>
            </w:r>
          </w:p>
        </w:tc>
        <w:tc>
          <w:tcPr>
            <w:tcW w:w="4043" w:type="dxa"/>
          </w:tcPr>
          <w:p w:rsidR="002D47DA" w:rsidRPr="0000692C" w:rsidRDefault="002D47DA" w:rsidP="00C64534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TCP 8080 (http)</w:t>
            </w:r>
          </w:p>
          <w:p w:rsidR="002D47DA" w:rsidRPr="0000692C" w:rsidRDefault="002D47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UDP 1812 (authentication)</w:t>
            </w:r>
          </w:p>
          <w:p w:rsidR="002D47DA" w:rsidRPr="0000692C" w:rsidRDefault="002D47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TCP 27600 (OTP data download)</w:t>
            </w:r>
          </w:p>
        </w:tc>
        <w:tc>
          <w:tcPr>
            <w:tcW w:w="4633" w:type="dxa"/>
          </w:tcPr>
          <w:p w:rsidR="002D47DA" w:rsidRPr="0000692C" w:rsidRDefault="002D47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 xml:space="preserve">TCP 27700 </w:t>
            </w:r>
          </w:p>
          <w:p w:rsidR="002D47DA" w:rsidRPr="0000692C" w:rsidRDefault="002D47DA">
            <w:pPr>
              <w:rPr>
                <w:rFonts w:eastAsia="ＭＳ 明朝"/>
              </w:rPr>
            </w:pPr>
            <w:r w:rsidRPr="0000692C">
              <w:rPr>
                <w:rFonts w:eastAsia="ＭＳ 明朝"/>
              </w:rPr>
              <w:t>(OTP data download)</w:t>
            </w:r>
          </w:p>
        </w:tc>
      </w:tr>
    </w:tbl>
    <w:p w:rsidR="00FA5D16" w:rsidRDefault="00FA5D16" w:rsidP="00FA5D16">
      <w:pPr>
        <w:ind w:leftChars="-71" w:left="-142"/>
        <w:rPr>
          <w:rFonts w:ascii="MS UI Gothic" w:eastAsia="MS UI Gothic" w:hAnsi="MS UI Gothic"/>
          <w:b/>
          <w:sz w:val="28"/>
          <w:szCs w:val="28"/>
          <w:lang w:eastAsia="ja-JP"/>
        </w:rPr>
      </w:pPr>
    </w:p>
    <w:p w:rsidR="00667924" w:rsidRDefault="00FA5D16" w:rsidP="00667924">
      <w:pPr>
        <w:ind w:leftChars="-142" w:left="-284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FA5D16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【重要】</w:t>
      </w:r>
    </w:p>
    <w:p w:rsidR="00667924" w:rsidRDefault="00FA5D16" w:rsidP="00667924">
      <w:pPr>
        <w:ind w:leftChars="-71" w:left="-142"/>
        <w:rPr>
          <w:rFonts w:eastAsiaTheme="minorEastAsia"/>
          <w:b/>
          <w:sz w:val="28"/>
          <w:szCs w:val="28"/>
          <w:lang w:eastAsia="ja-JP"/>
        </w:rPr>
      </w:pPr>
      <w:r w:rsidRPr="00FA5D16">
        <w:rPr>
          <w:rFonts w:eastAsiaTheme="minorEastAsia"/>
          <w:b/>
          <w:sz w:val="28"/>
          <w:szCs w:val="28"/>
          <w:lang w:eastAsia="ja-JP"/>
        </w:rPr>
        <w:t>OVA</w:t>
      </w:r>
      <w:r w:rsidRPr="00FA5D16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ファイルをデプロイ後は、該当の仮想マシンに必要なリソースの確認やセッティングを行ってください。</w:t>
      </w:r>
      <w:r w:rsidR="00667924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詳細は</w:t>
      </w:r>
      <w:r w:rsidR="00667924" w:rsidRPr="00667924">
        <w:rPr>
          <w:rFonts w:eastAsiaTheme="minorEastAsia" w:hint="eastAsia"/>
          <w:b/>
          <w:sz w:val="28"/>
          <w:szCs w:val="28"/>
          <w:lang w:eastAsia="ja-JP"/>
        </w:rPr>
        <w:t>VMware</w:t>
      </w:r>
      <w:r w:rsidR="00667924" w:rsidRPr="00667924">
        <w:rPr>
          <w:rFonts w:eastAsiaTheme="minorEastAsia" w:hint="eastAsia"/>
          <w:b/>
          <w:sz w:val="28"/>
          <w:szCs w:val="28"/>
          <w:lang w:eastAsia="ja-JP"/>
        </w:rPr>
        <w:t>のマニュアルを</w:t>
      </w:r>
      <w:r w:rsidR="00667924">
        <w:rPr>
          <w:rFonts w:eastAsiaTheme="minorEastAsia" w:hint="eastAsia"/>
          <w:b/>
          <w:sz w:val="28"/>
          <w:szCs w:val="28"/>
          <w:lang w:eastAsia="ja-JP"/>
        </w:rPr>
        <w:t>ご参照ください。</w:t>
      </w:r>
    </w:p>
    <w:p w:rsidR="005C7BE0" w:rsidRPr="00667924" w:rsidRDefault="005C7BE0" w:rsidP="00667924">
      <w:pPr>
        <w:ind w:leftChars="-71" w:left="-142"/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</w:pPr>
      <w:r>
        <w:rPr>
          <w:rFonts w:eastAsiaTheme="minorEastAsia" w:hint="eastAsia"/>
          <w:b/>
          <w:sz w:val="28"/>
          <w:szCs w:val="28"/>
          <w:lang w:eastAsia="ja-JP"/>
        </w:rPr>
        <w:t>冗長構成は、お客様にて検討・構築してください。</w:t>
      </w:r>
    </w:p>
    <w:p w:rsidR="00800A77" w:rsidRPr="00667924" w:rsidRDefault="00800A77" w:rsidP="00FA5D16">
      <w:pPr>
        <w:ind w:leftChars="-71" w:left="-142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88255A" w:rsidRPr="008C00D8" w:rsidRDefault="00B00BA7" w:rsidP="001F5A5D">
      <w:pPr>
        <w:pStyle w:val="1"/>
        <w:rPr>
          <w:rFonts w:ascii="ＭＳ 明朝" w:eastAsia="ＭＳ 明朝" w:hAnsi="ＭＳ 明朝"/>
          <w:lang w:eastAsia="ja-JP"/>
        </w:rPr>
      </w:pPr>
      <w:bookmarkStart w:id="5" w:name="_Toc398129496"/>
      <w:r>
        <w:rPr>
          <w:rFonts w:ascii="ＭＳ 明朝" w:eastAsia="ＭＳ 明朝" w:hAnsi="ＭＳ 明朝" w:hint="eastAsia"/>
          <w:lang w:eastAsia="ja-JP"/>
        </w:rPr>
        <w:lastRenderedPageBreak/>
        <w:t>仮想アプライアンスのデプロイ</w:t>
      </w:r>
      <w:r w:rsidR="0089463D">
        <w:rPr>
          <w:rFonts w:ascii="ＭＳ 明朝" w:eastAsia="ＭＳ 明朝" w:hAnsi="ＭＳ 明朝" w:hint="eastAsia"/>
          <w:lang w:eastAsia="ja-JP"/>
        </w:rPr>
        <w:t>方法</w:t>
      </w:r>
      <w:bookmarkEnd w:id="5"/>
    </w:p>
    <w:p w:rsidR="0088255A" w:rsidRDefault="004534D9" w:rsidP="00C4200B">
      <w:pPr>
        <w:pStyle w:val="20"/>
      </w:pPr>
      <w:bookmarkStart w:id="6" w:name="_事前設定"/>
      <w:bookmarkStart w:id="7" w:name="_Toc398129497"/>
      <w:bookmarkEnd w:id="6"/>
      <w:r w:rsidRPr="008C00D8">
        <w:rPr>
          <w:rFonts w:hint="eastAsia"/>
        </w:rPr>
        <w:t>事前</w:t>
      </w:r>
      <w:r w:rsidR="00B00BA7">
        <w:rPr>
          <w:rFonts w:hint="eastAsia"/>
        </w:rPr>
        <w:t>条件</w:t>
      </w:r>
      <w:bookmarkEnd w:id="7"/>
    </w:p>
    <w:tbl>
      <w:tblPr>
        <w:tblStyle w:val="afff7"/>
        <w:tblW w:w="0" w:type="auto"/>
        <w:tblInd w:w="568" w:type="dxa"/>
        <w:tblLook w:val="04A0" w:firstRow="1" w:lastRow="0" w:firstColumn="1" w:lastColumn="0" w:noHBand="0" w:noVBand="1"/>
      </w:tblPr>
      <w:tblGrid>
        <w:gridCol w:w="2518"/>
        <w:gridCol w:w="3402"/>
      </w:tblGrid>
      <w:tr w:rsidR="00B00BA7" w:rsidTr="005140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8" w:type="dxa"/>
            <w:shd w:val="clear" w:color="auto" w:fill="D9D9D9" w:themeFill="background1" w:themeFillShade="D9"/>
            <w:vAlign w:val="bottom"/>
          </w:tcPr>
          <w:p w:rsidR="00B00BA7" w:rsidRPr="00F61329" w:rsidRDefault="00F61329" w:rsidP="00B00BA7">
            <w:pPr>
              <w:rPr>
                <w:rFonts w:asciiTheme="minorEastAsia" w:eastAsiaTheme="minorEastAsia" w:hAnsiTheme="minorEastAsia"/>
                <w:b w:val="0"/>
                <w:lang w:eastAsia="ja-JP"/>
              </w:rPr>
            </w:pPr>
            <w:r w:rsidRPr="004D6C74">
              <w:rPr>
                <w:rFonts w:eastAsiaTheme="minorEastAsia"/>
                <w:b w:val="0"/>
                <w:lang w:eastAsia="ja-JP"/>
              </w:rPr>
              <w:t>ESX</w:t>
            </w:r>
            <w:r w:rsidRPr="00F61329">
              <w:rPr>
                <w:rFonts w:asciiTheme="minorEastAsia" w:eastAsiaTheme="minorEastAsia" w:hAnsiTheme="minorEastAsia" w:hint="eastAsia"/>
                <w:b w:val="0"/>
                <w:lang w:eastAsia="ja-JP"/>
              </w:rPr>
              <w:t>サーバ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B00BA7" w:rsidRPr="00F61329" w:rsidRDefault="00F61329" w:rsidP="00B00BA7">
            <w:pPr>
              <w:rPr>
                <w:rFonts w:asciiTheme="minorEastAsia" w:eastAsiaTheme="minorEastAsia" w:hAnsiTheme="minorEastAsia"/>
                <w:b w:val="0"/>
                <w:lang w:eastAsia="ja-JP"/>
              </w:rPr>
            </w:pPr>
            <w:r w:rsidRPr="004D6C74">
              <w:rPr>
                <w:rFonts w:eastAsiaTheme="minorEastAsia"/>
                <w:b w:val="0"/>
                <w:lang w:eastAsia="ja-JP"/>
              </w:rPr>
              <w:t>ESXi Version 5.0</w:t>
            </w:r>
            <w:r w:rsidRPr="00F61329">
              <w:rPr>
                <w:rFonts w:asciiTheme="minorEastAsia" w:eastAsiaTheme="minorEastAsia" w:hAnsiTheme="minorEastAsia" w:hint="eastAsia"/>
                <w:b w:val="0"/>
                <w:lang w:eastAsia="ja-JP"/>
              </w:rPr>
              <w:t>以上</w:t>
            </w:r>
          </w:p>
        </w:tc>
      </w:tr>
      <w:tr w:rsidR="00B00BA7" w:rsidTr="005140BE">
        <w:tc>
          <w:tcPr>
            <w:tcW w:w="2518" w:type="dxa"/>
            <w:shd w:val="clear" w:color="auto" w:fill="D9D9D9" w:themeFill="background1" w:themeFillShade="D9"/>
            <w:vAlign w:val="bottom"/>
          </w:tcPr>
          <w:p w:rsidR="00B00BA7" w:rsidRPr="00F61329" w:rsidRDefault="00F61329" w:rsidP="00B00BA7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仮想メモリ</w:t>
            </w:r>
          </w:p>
        </w:tc>
        <w:tc>
          <w:tcPr>
            <w:tcW w:w="3402" w:type="dxa"/>
            <w:vAlign w:val="bottom"/>
          </w:tcPr>
          <w:p w:rsidR="00B00BA7" w:rsidRPr="00F61329" w:rsidRDefault="00F61329" w:rsidP="00B00BA7">
            <w:pPr>
              <w:rPr>
                <w:rFonts w:asciiTheme="minorEastAsia" w:eastAsiaTheme="minorEastAsia" w:hAnsiTheme="minorEastAsia"/>
                <w:lang w:eastAsia="ja-JP"/>
              </w:rPr>
            </w:pPr>
            <w:r w:rsidRPr="004D6C74">
              <w:rPr>
                <w:rFonts w:eastAsiaTheme="minorEastAsia"/>
                <w:lang w:eastAsia="ja-JP"/>
              </w:rPr>
              <w:t>2G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以上</w:t>
            </w:r>
          </w:p>
        </w:tc>
      </w:tr>
      <w:tr w:rsidR="00B00BA7" w:rsidTr="005140BE">
        <w:tc>
          <w:tcPr>
            <w:tcW w:w="2518" w:type="dxa"/>
            <w:shd w:val="clear" w:color="auto" w:fill="D9D9D9" w:themeFill="background1" w:themeFillShade="D9"/>
            <w:vAlign w:val="bottom"/>
          </w:tcPr>
          <w:p w:rsidR="00B00BA7" w:rsidRPr="00F61329" w:rsidRDefault="00790882" w:rsidP="00B00BA7">
            <w:pPr>
              <w:rPr>
                <w:rFonts w:asciiTheme="minorEastAsia" w:eastAsiaTheme="minorEastAsia" w:hAnsiTheme="minorEastAsia"/>
                <w:lang w:eastAsia="ja-JP"/>
              </w:rPr>
            </w:pPr>
            <w:r w:rsidRPr="004D6C74">
              <w:rPr>
                <w:rFonts w:eastAsiaTheme="minorEastAsia"/>
                <w:lang w:eastAsia="ja-JP"/>
              </w:rPr>
              <w:t>OVA</w:t>
            </w:r>
            <w:r w:rsidR="00F61329">
              <w:rPr>
                <w:rFonts w:asciiTheme="minorEastAsia" w:eastAsiaTheme="minorEastAsia" w:hAnsiTheme="minorEastAsia" w:hint="eastAsia"/>
                <w:lang w:eastAsia="ja-JP"/>
              </w:rPr>
              <w:t>デプロイ時のサイズ</w:t>
            </w:r>
          </w:p>
        </w:tc>
        <w:tc>
          <w:tcPr>
            <w:tcW w:w="3402" w:type="dxa"/>
            <w:vAlign w:val="bottom"/>
          </w:tcPr>
          <w:p w:rsidR="00B00BA7" w:rsidRPr="004D6C74" w:rsidRDefault="00F61329" w:rsidP="00B00BA7">
            <w:pPr>
              <w:rPr>
                <w:rFonts w:eastAsiaTheme="minorEastAsia"/>
                <w:lang w:eastAsia="ja-JP"/>
              </w:rPr>
            </w:pPr>
            <w:r w:rsidRPr="004D6C74">
              <w:rPr>
                <w:rFonts w:eastAsiaTheme="minorEastAsia"/>
                <w:lang w:eastAsia="ja-JP"/>
              </w:rPr>
              <w:t>50G</w:t>
            </w:r>
          </w:p>
        </w:tc>
      </w:tr>
    </w:tbl>
    <w:p w:rsidR="00B00BA7" w:rsidRPr="00B00BA7" w:rsidRDefault="00B00BA7" w:rsidP="00B00BA7">
      <w:pPr>
        <w:rPr>
          <w:rFonts w:eastAsiaTheme="minorEastAsia"/>
          <w:lang w:eastAsia="ja-JP"/>
        </w:rPr>
      </w:pPr>
    </w:p>
    <w:p w:rsidR="00C4200B" w:rsidRDefault="00C4200B" w:rsidP="00C4200B">
      <w:pPr>
        <w:pStyle w:val="20"/>
      </w:pPr>
      <w:bookmarkStart w:id="8" w:name="_Toc398129498"/>
      <w:r>
        <w:rPr>
          <w:rFonts w:hint="eastAsia"/>
        </w:rPr>
        <w:t>デプロイ</w:t>
      </w:r>
      <w:r w:rsidR="0089463D">
        <w:rPr>
          <w:rFonts w:hint="eastAsia"/>
        </w:rPr>
        <w:t>時の</w:t>
      </w:r>
      <w:r>
        <w:rPr>
          <w:rFonts w:hint="eastAsia"/>
        </w:rPr>
        <w:t>デフォルト設定</w:t>
      </w:r>
      <w:bookmarkEnd w:id="8"/>
    </w:p>
    <w:tbl>
      <w:tblPr>
        <w:tblStyle w:val="afff7"/>
        <w:tblW w:w="0" w:type="auto"/>
        <w:tblInd w:w="568" w:type="dxa"/>
        <w:tblLook w:val="04A0" w:firstRow="1" w:lastRow="0" w:firstColumn="1" w:lastColumn="0" w:noHBand="0" w:noVBand="1"/>
      </w:tblPr>
      <w:tblGrid>
        <w:gridCol w:w="2518"/>
        <w:gridCol w:w="3402"/>
        <w:gridCol w:w="3402"/>
      </w:tblGrid>
      <w:tr w:rsidR="005140BE" w:rsidTr="005140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5140BE" w:rsidRPr="004D6C74" w:rsidRDefault="005140BE" w:rsidP="00FE082D">
            <w:pPr>
              <w:rPr>
                <w:rFonts w:eastAsiaTheme="minorEastAsia"/>
                <w:b w:val="0"/>
                <w:color w:val="000000" w:themeColor="text1"/>
                <w:lang w:eastAsia="ja-JP"/>
              </w:rPr>
            </w:pPr>
            <w:r w:rsidRPr="004D6C74">
              <w:rPr>
                <w:rFonts w:eastAsiaTheme="minorEastAsia"/>
                <w:b w:val="0"/>
                <w:color w:val="000000" w:themeColor="text1"/>
                <w:lang w:eastAsia="ja-JP"/>
              </w:rPr>
              <w:t>OS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5140BE" w:rsidRPr="004D6C74" w:rsidRDefault="005140BE" w:rsidP="00FE082D">
            <w:pPr>
              <w:rPr>
                <w:rFonts w:eastAsiaTheme="minorEastAsia"/>
                <w:b w:val="0"/>
                <w:lang w:eastAsia="ja-JP"/>
              </w:rPr>
            </w:pPr>
            <w:r w:rsidRPr="004D6C74">
              <w:rPr>
                <w:rFonts w:eastAsiaTheme="minorEastAsia"/>
                <w:b w:val="0"/>
                <w:lang w:eastAsia="ja-JP"/>
              </w:rPr>
              <w:t>CentOS 6.3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140BE" w:rsidRDefault="005140BE" w:rsidP="00FE082D">
            <w:pPr>
              <w:rPr>
                <w:rFonts w:asciiTheme="minorEastAsia" w:eastAsiaTheme="minorEastAsia" w:hAnsiTheme="minorEastAsia"/>
                <w:b w:val="0"/>
                <w:lang w:eastAsia="ja-JP"/>
              </w:rPr>
            </w:pPr>
          </w:p>
        </w:tc>
      </w:tr>
      <w:tr w:rsidR="005140BE" w:rsidTr="005140BE"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5140BE" w:rsidRPr="004D6C74" w:rsidRDefault="005140BE" w:rsidP="00FE082D">
            <w:pPr>
              <w:rPr>
                <w:rFonts w:eastAsiaTheme="minorEastAsia"/>
                <w:color w:val="000000" w:themeColor="text1"/>
                <w:lang w:eastAsia="ja-JP"/>
              </w:rPr>
            </w:pPr>
            <w:r w:rsidRPr="004D6C74">
              <w:rPr>
                <w:rFonts w:eastAsiaTheme="minorEastAsia"/>
                <w:color w:val="000000" w:themeColor="text1"/>
                <w:lang w:eastAsia="ja-JP"/>
              </w:rPr>
              <w:t>login id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5140BE" w:rsidRPr="004D6C74" w:rsidRDefault="005140BE" w:rsidP="00FE082D">
            <w:pPr>
              <w:rPr>
                <w:rFonts w:eastAsiaTheme="minorEastAsia"/>
                <w:lang w:eastAsia="ja-JP"/>
              </w:rPr>
            </w:pPr>
            <w:r w:rsidRPr="004D6C74">
              <w:rPr>
                <w:rFonts w:eastAsiaTheme="minorEastAsia"/>
                <w:lang w:eastAsia="ja-JP"/>
              </w:rPr>
              <w:t>root</w:t>
            </w:r>
          </w:p>
        </w:tc>
        <w:tc>
          <w:tcPr>
            <w:tcW w:w="3402" w:type="dxa"/>
            <w:vAlign w:val="center"/>
          </w:tcPr>
          <w:p w:rsidR="005140BE" w:rsidRPr="00B54C66" w:rsidRDefault="005140BE" w:rsidP="00FE082D">
            <w:pPr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5140BE" w:rsidTr="005140BE"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5140BE" w:rsidRPr="004D6C74" w:rsidRDefault="005140BE" w:rsidP="00FE082D">
            <w:pPr>
              <w:rPr>
                <w:rFonts w:eastAsiaTheme="minorEastAsia"/>
                <w:color w:val="000000" w:themeColor="text1"/>
                <w:lang w:eastAsia="ja-JP"/>
              </w:rPr>
            </w:pPr>
            <w:r w:rsidRPr="004D6C74">
              <w:rPr>
                <w:rFonts w:eastAsiaTheme="minorEastAsia"/>
                <w:color w:val="000000" w:themeColor="text1"/>
                <w:lang w:eastAsia="ja-JP"/>
              </w:rPr>
              <w:t>password</w:t>
            </w:r>
          </w:p>
        </w:tc>
        <w:tc>
          <w:tcPr>
            <w:tcW w:w="3402" w:type="dxa"/>
            <w:vAlign w:val="bottom"/>
          </w:tcPr>
          <w:p w:rsidR="005140BE" w:rsidRPr="004D6C74" w:rsidRDefault="005140BE" w:rsidP="00FE082D">
            <w:pPr>
              <w:rPr>
                <w:rFonts w:eastAsiaTheme="minorEastAsia"/>
                <w:lang w:eastAsia="ja-JP"/>
              </w:rPr>
            </w:pPr>
            <w:r w:rsidRPr="004D6C74">
              <w:rPr>
                <w:rFonts w:eastAsiaTheme="minorEastAsia"/>
                <w:lang w:eastAsia="ja-JP"/>
              </w:rPr>
              <w:t>grippin</w:t>
            </w:r>
          </w:p>
        </w:tc>
        <w:tc>
          <w:tcPr>
            <w:tcW w:w="3402" w:type="dxa"/>
            <w:vAlign w:val="center"/>
          </w:tcPr>
          <w:p w:rsidR="005140BE" w:rsidRDefault="005140BE" w:rsidP="00FE082D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必要に応じ変更</w:t>
            </w:r>
            <w:r w:rsidR="000B0F9A">
              <w:rPr>
                <w:rFonts w:asciiTheme="minorEastAsia" w:eastAsiaTheme="minorEastAsia" w:hAnsiTheme="minorEastAsia" w:hint="eastAsia"/>
                <w:lang w:eastAsia="ja-JP"/>
              </w:rPr>
              <w:t>して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下さい</w:t>
            </w:r>
          </w:p>
        </w:tc>
      </w:tr>
      <w:tr w:rsidR="005140BE" w:rsidTr="005140BE"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5140BE" w:rsidRPr="004D6C74" w:rsidRDefault="005140BE" w:rsidP="00FE082D">
            <w:pPr>
              <w:rPr>
                <w:rFonts w:eastAsiaTheme="minorEastAsia"/>
                <w:color w:val="000000" w:themeColor="text1"/>
                <w:lang w:eastAsia="ja-JP"/>
              </w:rPr>
            </w:pPr>
            <w:r w:rsidRPr="004D6C74">
              <w:rPr>
                <w:rFonts w:eastAsiaTheme="minorEastAsia"/>
                <w:color w:val="000000" w:themeColor="text1"/>
                <w:lang w:eastAsia="ja-JP"/>
              </w:rPr>
              <w:t>ip address</w:t>
            </w:r>
          </w:p>
        </w:tc>
        <w:tc>
          <w:tcPr>
            <w:tcW w:w="3402" w:type="dxa"/>
            <w:vAlign w:val="bottom"/>
          </w:tcPr>
          <w:p w:rsidR="005140BE" w:rsidRPr="004D6C74" w:rsidRDefault="005140BE" w:rsidP="00FE082D">
            <w:pPr>
              <w:rPr>
                <w:rFonts w:eastAsiaTheme="minorEastAsia"/>
                <w:lang w:eastAsia="ja-JP"/>
              </w:rPr>
            </w:pPr>
            <w:r w:rsidRPr="004D6C74">
              <w:rPr>
                <w:rFonts w:eastAsiaTheme="minorEastAsia"/>
                <w:lang w:eastAsia="ja-JP"/>
              </w:rPr>
              <w:t>dhcp</w:t>
            </w:r>
          </w:p>
        </w:tc>
        <w:tc>
          <w:tcPr>
            <w:tcW w:w="3402" w:type="dxa"/>
            <w:vAlign w:val="center"/>
          </w:tcPr>
          <w:p w:rsidR="005140BE" w:rsidRDefault="000B0F9A" w:rsidP="00FE082D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必要に応じ変更して下さい</w:t>
            </w:r>
          </w:p>
        </w:tc>
      </w:tr>
      <w:tr w:rsidR="005140BE" w:rsidTr="005140BE"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5140BE" w:rsidRPr="004D6C74" w:rsidRDefault="005140BE" w:rsidP="00FE082D">
            <w:pPr>
              <w:rPr>
                <w:rFonts w:eastAsiaTheme="minorEastAsia"/>
                <w:color w:val="000000" w:themeColor="text1"/>
                <w:lang w:eastAsia="ja-JP"/>
              </w:rPr>
            </w:pPr>
            <w:r w:rsidRPr="004D6C74">
              <w:rPr>
                <w:rFonts w:eastAsiaTheme="minorEastAsia"/>
                <w:color w:val="000000" w:themeColor="text1"/>
                <w:lang w:eastAsia="ja-JP"/>
              </w:rPr>
              <w:t>hostname</w:t>
            </w:r>
          </w:p>
        </w:tc>
        <w:tc>
          <w:tcPr>
            <w:tcW w:w="3402" w:type="dxa"/>
            <w:vAlign w:val="bottom"/>
          </w:tcPr>
          <w:p w:rsidR="005140BE" w:rsidRPr="004D6C74" w:rsidRDefault="005140BE" w:rsidP="00FE082D">
            <w:pPr>
              <w:rPr>
                <w:rFonts w:eastAsiaTheme="minorEastAsia"/>
                <w:lang w:eastAsia="ja-JP"/>
              </w:rPr>
            </w:pPr>
            <w:r w:rsidRPr="004D6C74">
              <w:rPr>
                <w:rFonts w:eastAsiaTheme="minorEastAsia"/>
                <w:lang w:eastAsia="ja-JP"/>
              </w:rPr>
              <w:t>OTP</w:t>
            </w:r>
          </w:p>
        </w:tc>
        <w:tc>
          <w:tcPr>
            <w:tcW w:w="3402" w:type="dxa"/>
            <w:vAlign w:val="center"/>
          </w:tcPr>
          <w:p w:rsidR="005140BE" w:rsidRDefault="000B0F9A" w:rsidP="00FE082D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必要に応じ変更して下さい</w:t>
            </w:r>
          </w:p>
        </w:tc>
      </w:tr>
      <w:tr w:rsidR="005140BE" w:rsidTr="005140BE"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5140BE" w:rsidRPr="004D6C74" w:rsidRDefault="005140BE" w:rsidP="00FE082D">
            <w:pPr>
              <w:rPr>
                <w:rFonts w:eastAsiaTheme="minorEastAsia"/>
                <w:color w:val="000000" w:themeColor="text1"/>
                <w:lang w:eastAsia="ja-JP"/>
              </w:rPr>
            </w:pPr>
            <w:r w:rsidRPr="004D6C74">
              <w:rPr>
                <w:rFonts w:eastAsiaTheme="minorEastAsia"/>
                <w:color w:val="000000" w:themeColor="text1"/>
                <w:lang w:eastAsia="ja-JP"/>
              </w:rPr>
              <w:t>NTP server</w:t>
            </w:r>
          </w:p>
        </w:tc>
        <w:tc>
          <w:tcPr>
            <w:tcW w:w="3402" w:type="dxa"/>
            <w:vAlign w:val="bottom"/>
          </w:tcPr>
          <w:p w:rsidR="005140BE" w:rsidRPr="004D6C74" w:rsidRDefault="005140BE" w:rsidP="005140BE">
            <w:pPr>
              <w:rPr>
                <w:rFonts w:eastAsiaTheme="minorEastAsia"/>
                <w:lang w:eastAsia="ja-JP"/>
              </w:rPr>
            </w:pPr>
            <w:r w:rsidRPr="004D6C74">
              <w:rPr>
                <w:rFonts w:eastAsiaTheme="minorEastAsia"/>
                <w:lang w:eastAsia="ja-JP"/>
              </w:rPr>
              <w:t>0.centos.pool.ntp.org</w:t>
            </w:r>
          </w:p>
          <w:p w:rsidR="005140BE" w:rsidRPr="004D6C74" w:rsidRDefault="005140BE" w:rsidP="005140BE">
            <w:pPr>
              <w:rPr>
                <w:rFonts w:eastAsiaTheme="minorEastAsia"/>
                <w:lang w:eastAsia="ja-JP"/>
              </w:rPr>
            </w:pPr>
            <w:r w:rsidRPr="004D6C74">
              <w:rPr>
                <w:rFonts w:eastAsiaTheme="minorEastAsia"/>
                <w:lang w:eastAsia="ja-JP"/>
              </w:rPr>
              <w:t>1.centos.pool.ntp.org</w:t>
            </w:r>
          </w:p>
          <w:p w:rsidR="005140BE" w:rsidRPr="004D6C74" w:rsidRDefault="005140BE" w:rsidP="005140BE">
            <w:pPr>
              <w:rPr>
                <w:rFonts w:eastAsiaTheme="minorEastAsia"/>
                <w:lang w:eastAsia="ja-JP"/>
              </w:rPr>
            </w:pPr>
            <w:r w:rsidRPr="004D6C74">
              <w:rPr>
                <w:rFonts w:eastAsiaTheme="minorEastAsia"/>
                <w:lang w:eastAsia="ja-JP"/>
              </w:rPr>
              <w:t>2.centos.pool.ntp.org</w:t>
            </w:r>
          </w:p>
        </w:tc>
        <w:tc>
          <w:tcPr>
            <w:tcW w:w="3402" w:type="dxa"/>
            <w:vAlign w:val="center"/>
          </w:tcPr>
          <w:p w:rsidR="005140BE" w:rsidRDefault="000B0F9A" w:rsidP="00FE082D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必要に応じ変更して下さい</w:t>
            </w:r>
          </w:p>
        </w:tc>
      </w:tr>
    </w:tbl>
    <w:p w:rsidR="00C4200B" w:rsidRDefault="00C4200B" w:rsidP="00C4200B">
      <w:pPr>
        <w:rPr>
          <w:rFonts w:eastAsiaTheme="minorEastAsia"/>
          <w:lang w:eastAsia="ja-JP"/>
        </w:rPr>
      </w:pPr>
    </w:p>
    <w:p w:rsidR="005140BE" w:rsidRPr="00C4200B" w:rsidRDefault="005140BE" w:rsidP="00C4200B">
      <w:pPr>
        <w:rPr>
          <w:rFonts w:eastAsiaTheme="minorEastAsia"/>
          <w:lang w:eastAsia="ja-JP"/>
        </w:rPr>
      </w:pPr>
    </w:p>
    <w:p w:rsidR="0089463D" w:rsidRDefault="0089463D" w:rsidP="0089463D">
      <w:pPr>
        <w:pStyle w:val="20"/>
      </w:pPr>
      <w:bookmarkStart w:id="9" w:name="_Toc398129499"/>
      <w:r>
        <w:rPr>
          <w:rFonts w:hint="eastAsia"/>
        </w:rPr>
        <w:t>デプロイ</w:t>
      </w:r>
      <w:r w:rsidR="00FB7327">
        <w:rPr>
          <w:rFonts w:hint="eastAsia"/>
        </w:rPr>
        <w:t>参考</w:t>
      </w:r>
      <w:r>
        <w:rPr>
          <w:rFonts w:hint="eastAsia"/>
        </w:rPr>
        <w:t>手順</w:t>
      </w:r>
      <w:bookmarkEnd w:id="9"/>
    </w:p>
    <w:p w:rsidR="00FB7327" w:rsidRDefault="00FB7327" w:rsidP="00FB7327">
      <w:pPr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仮想アプライアンスの詳細デプロイ方法については、</w:t>
      </w:r>
      <w:r>
        <w:rPr>
          <w:rFonts w:eastAsiaTheme="minorEastAsia" w:hint="eastAsia"/>
          <w:lang w:eastAsia="ja-JP"/>
        </w:rPr>
        <w:t>VMware</w:t>
      </w:r>
      <w:r>
        <w:rPr>
          <w:rFonts w:eastAsiaTheme="minorEastAsia" w:hint="eastAsia"/>
          <w:lang w:eastAsia="ja-JP"/>
        </w:rPr>
        <w:t>のマニュアルを参考にしてください。</w:t>
      </w:r>
    </w:p>
    <w:p w:rsidR="00FB7327" w:rsidRDefault="00FB7327" w:rsidP="00FB7327">
      <w:pPr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本手順はデプロイの参考手順を示します。</w:t>
      </w:r>
    </w:p>
    <w:p w:rsidR="00FB7327" w:rsidRPr="00FB7327" w:rsidRDefault="00FB7327" w:rsidP="00FB7327">
      <w:pPr>
        <w:rPr>
          <w:rFonts w:eastAsiaTheme="minorEastAsia"/>
          <w:lang w:eastAsia="ja-JP"/>
        </w:rPr>
      </w:pPr>
    </w:p>
    <w:p w:rsidR="00B00BA7" w:rsidRPr="00C3147C" w:rsidRDefault="00790882" w:rsidP="000C743F">
      <w:pPr>
        <w:pStyle w:val="affff6"/>
        <w:numPr>
          <w:ilvl w:val="0"/>
          <w:numId w:val="13"/>
        </w:numPr>
        <w:ind w:leftChars="0"/>
        <w:rPr>
          <w:rFonts w:asciiTheme="minorEastAsia" w:eastAsiaTheme="minorEastAsia" w:hAnsiTheme="minorEastAsia"/>
          <w:lang w:eastAsia="ja-JP"/>
        </w:rPr>
      </w:pPr>
      <w:r w:rsidRPr="004D6C74">
        <w:rPr>
          <w:rFonts w:eastAsiaTheme="minorEastAsia"/>
          <w:lang w:eastAsia="ja-JP"/>
        </w:rPr>
        <w:t>OVA</w:t>
      </w:r>
      <w:r w:rsidRPr="00C3147C">
        <w:rPr>
          <w:rFonts w:asciiTheme="minorEastAsia" w:eastAsiaTheme="minorEastAsia" w:hAnsiTheme="minorEastAsia" w:hint="eastAsia"/>
          <w:lang w:eastAsia="ja-JP"/>
        </w:rPr>
        <w:t>ファイル「</w:t>
      </w:r>
      <w:r w:rsidRPr="004D6C74">
        <w:rPr>
          <w:rFonts w:eastAsiaTheme="minorEastAsia"/>
          <w:lang w:eastAsia="ja-JP"/>
        </w:rPr>
        <w:t>GrippinTower.ova</w:t>
      </w:r>
      <w:r w:rsidRPr="00C3147C">
        <w:rPr>
          <w:rFonts w:asciiTheme="minorEastAsia" w:eastAsiaTheme="minorEastAsia" w:hAnsiTheme="minorEastAsia" w:hint="eastAsia"/>
          <w:lang w:eastAsia="ja-JP"/>
        </w:rPr>
        <w:t>」</w:t>
      </w:r>
      <w:r w:rsidR="002E2422" w:rsidRPr="00C3147C">
        <w:rPr>
          <w:rFonts w:asciiTheme="minorEastAsia" w:eastAsiaTheme="minorEastAsia" w:hAnsiTheme="minorEastAsia" w:hint="eastAsia"/>
          <w:lang w:eastAsia="ja-JP"/>
        </w:rPr>
        <w:t>を任意のフォルダに用意します。</w:t>
      </w:r>
    </w:p>
    <w:p w:rsidR="002E2422" w:rsidRPr="00C3147C" w:rsidRDefault="002E2422" w:rsidP="002E2422">
      <w:pPr>
        <w:pStyle w:val="affff6"/>
        <w:ind w:leftChars="0" w:left="420"/>
        <w:rPr>
          <w:rFonts w:asciiTheme="minorEastAsia" w:eastAsiaTheme="minorEastAsia" w:hAnsiTheme="minorEastAsia"/>
          <w:lang w:eastAsia="ja-JP"/>
        </w:rPr>
      </w:pPr>
    </w:p>
    <w:p w:rsidR="002E2422" w:rsidRPr="00C3147C" w:rsidRDefault="00703DE5" w:rsidP="000C743F">
      <w:pPr>
        <w:pStyle w:val="affff6"/>
        <w:numPr>
          <w:ilvl w:val="0"/>
          <w:numId w:val="13"/>
        </w:numPr>
        <w:ind w:leftChars="0"/>
        <w:rPr>
          <w:rFonts w:asciiTheme="minorEastAsia" w:eastAsiaTheme="minorEastAsia" w:hAnsiTheme="minorEastAsia"/>
          <w:lang w:eastAsia="ja-JP"/>
        </w:rPr>
      </w:pPr>
      <w:r w:rsidRPr="004D6C74">
        <w:rPr>
          <w:rFonts w:eastAsiaTheme="minorEastAsia"/>
          <w:lang w:eastAsia="ja-JP"/>
        </w:rPr>
        <w:t>vSphere Client</w:t>
      </w:r>
      <w:r w:rsidRPr="00C3147C">
        <w:rPr>
          <w:rFonts w:asciiTheme="minorEastAsia" w:eastAsiaTheme="minorEastAsia" w:hAnsiTheme="minorEastAsia" w:hint="eastAsia"/>
          <w:lang w:eastAsia="ja-JP"/>
        </w:rPr>
        <w:t>を起動し、［ファイル］-［</w:t>
      </w:r>
      <w:r w:rsidRPr="004D6C74">
        <w:rPr>
          <w:rFonts w:eastAsiaTheme="minorEastAsia"/>
          <w:lang w:eastAsia="ja-JP"/>
        </w:rPr>
        <w:t>OVF</w:t>
      </w:r>
      <w:r w:rsidRPr="00C3147C">
        <w:rPr>
          <w:rFonts w:asciiTheme="minorEastAsia" w:eastAsiaTheme="minorEastAsia" w:hAnsiTheme="minorEastAsia" w:hint="eastAsia"/>
          <w:lang w:eastAsia="ja-JP"/>
        </w:rPr>
        <w:t>テンプレートのデプロイ］を選択します。</w:t>
      </w:r>
    </w:p>
    <w:p w:rsidR="00C4200B" w:rsidRDefault="004769C3" w:rsidP="00C3147C">
      <w:pPr>
        <w:jc w:val="center"/>
        <w:rPr>
          <w:rFonts w:eastAsiaTheme="minorEastAsia"/>
          <w:lang w:eastAsia="ja-JP"/>
        </w:rPr>
      </w:pPr>
      <w:r>
        <w:rPr>
          <w:rFonts w:eastAsiaTheme="minorEastAsia"/>
          <w:noProof/>
          <w:lang w:eastAsia="ja-JP"/>
        </w:rPr>
        <w:pict>
          <v:rect id="_x0000_s1043" style="position:absolute;left:0;text-align:left;margin-left:119.9pt;margin-top:34.35pt;width:112pt;height:12.5pt;z-index:251668480" filled="f" fillcolor="red" strokecolor="red" strokeweight="2.25pt">
            <v:textbox inset="5.85pt,.7pt,5.85pt,.7pt"/>
          </v:rect>
        </w:pict>
      </w:r>
      <w:r w:rsidR="00A93542">
        <w:rPr>
          <w:rFonts w:eastAsiaTheme="minorEastAsia"/>
          <w:noProof/>
          <w:lang w:eastAsia="ja-JP"/>
        </w:rPr>
        <w:drawing>
          <wp:inline distT="0" distB="0" distL="0" distR="0">
            <wp:extent cx="3336840" cy="21672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4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C96" w:rsidRDefault="00A73C96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A93542" w:rsidRDefault="00A93542" w:rsidP="00B00BA7">
      <w:pPr>
        <w:rPr>
          <w:rFonts w:eastAsiaTheme="minorEastAsia"/>
          <w:lang w:eastAsia="ja-JP"/>
        </w:rPr>
      </w:pPr>
    </w:p>
    <w:p w:rsidR="00A93542" w:rsidRPr="00A73C96" w:rsidRDefault="00A73C96" w:rsidP="000C743F">
      <w:pPr>
        <w:pStyle w:val="affff6"/>
        <w:numPr>
          <w:ilvl w:val="0"/>
          <w:numId w:val="13"/>
        </w:numPr>
        <w:ind w:leftChars="0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［参照］をクリックし、①で用意した</w:t>
      </w:r>
      <w:r w:rsidRPr="00C3147C">
        <w:rPr>
          <w:rFonts w:asciiTheme="minorEastAsia" w:eastAsiaTheme="minorEastAsia" w:hAnsiTheme="minorEastAsia" w:hint="eastAsia"/>
          <w:lang w:eastAsia="ja-JP"/>
        </w:rPr>
        <w:t>「</w:t>
      </w:r>
      <w:r w:rsidRPr="004D6C74">
        <w:rPr>
          <w:rFonts w:eastAsiaTheme="minorEastAsia"/>
          <w:lang w:eastAsia="ja-JP"/>
        </w:rPr>
        <w:t>GrippinTower.ova</w:t>
      </w:r>
      <w:r w:rsidRPr="00C3147C">
        <w:rPr>
          <w:rFonts w:asciiTheme="minorEastAsia" w:eastAsiaTheme="minorEastAsia" w:hAnsiTheme="minorEastAsia" w:hint="eastAsia"/>
          <w:lang w:eastAsia="ja-JP"/>
        </w:rPr>
        <w:t>」</w:t>
      </w:r>
      <w:r>
        <w:rPr>
          <w:rFonts w:asciiTheme="minorEastAsia" w:eastAsiaTheme="minorEastAsia" w:hAnsiTheme="minorEastAsia" w:hint="eastAsia"/>
          <w:lang w:eastAsia="ja-JP"/>
        </w:rPr>
        <w:t>を選択し、［次へ］をクリックします。</w:t>
      </w:r>
    </w:p>
    <w:p w:rsidR="008C26A0" w:rsidRDefault="004769C3" w:rsidP="008C26A0">
      <w:pPr>
        <w:pStyle w:val="affff6"/>
        <w:ind w:leftChars="0" w:left="420"/>
        <w:jc w:val="center"/>
        <w:rPr>
          <w:rFonts w:asciiTheme="minorEastAsia" w:eastAsiaTheme="minorEastAsia" w:hAnsiTheme="minorEastAsia"/>
          <w:lang w:eastAsia="ja-JP"/>
        </w:rPr>
      </w:pPr>
      <w:r>
        <w:rPr>
          <w:noProof/>
          <w:lang w:eastAsia="ja-JP"/>
        </w:rPr>
        <w:pict>
          <v:rect id="_x0000_s1046" style="position:absolute;left:0;text-align:left;margin-left:359.45pt;margin-top:275.85pt;width:43.45pt;height:16.15pt;z-index:251671552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rect id="_x0000_s1044" style="position:absolute;left:0;text-align:left;margin-left:187.65pt;margin-top:120.1pt;width:177.65pt;height:14.95pt;z-index:251669504" filled="f" fillcolor="red" strokecolor="red" strokeweight="2.25pt">
            <v:textbox inset="5.85pt,.7pt,5.85pt,.7pt"/>
          </v:rect>
        </w:pict>
      </w:r>
      <w:r>
        <w:rPr>
          <w:rFonts w:eastAsiaTheme="minorEastAsia"/>
          <w:noProof/>
          <w:lang w:eastAsia="ja-JP"/>
        </w:rPr>
        <w:pict>
          <v:rect id="_x0000_s1045" style="position:absolute;left:0;text-align:left;margin-left:368.35pt;margin-top:120.4pt;width:37.85pt;height:14.4pt;z-index:251670528" filled="f" fillcolor="red" strokecolor="red" strokeweight="2.25pt">
            <v:textbox inset="5.85pt,.7pt,5.85pt,.7pt"/>
          </v:rect>
        </w:pict>
      </w:r>
      <w:r w:rsidR="00A73C96">
        <w:rPr>
          <w:noProof/>
          <w:lang w:eastAsia="ja-JP"/>
        </w:rPr>
        <w:drawing>
          <wp:inline distT="0" distB="0" distL="0" distR="0" wp14:anchorId="29628D30" wp14:editId="44CF3E82">
            <wp:extent cx="5151960" cy="3887640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1960" cy="388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6A0" w:rsidRDefault="008C26A0">
      <w:pPr>
        <w:widowControl/>
        <w:jc w:val="left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lang w:eastAsia="ja-JP"/>
        </w:rPr>
        <w:br w:type="page"/>
      </w:r>
    </w:p>
    <w:p w:rsidR="002A23B8" w:rsidRPr="008C26A0" w:rsidRDefault="002A23B8" w:rsidP="008C26A0">
      <w:pPr>
        <w:pStyle w:val="affff6"/>
        <w:ind w:leftChars="0" w:left="420"/>
        <w:jc w:val="left"/>
        <w:rPr>
          <w:rFonts w:asciiTheme="minorEastAsia" w:eastAsiaTheme="minorEastAsia" w:hAnsiTheme="minorEastAsia"/>
          <w:lang w:eastAsia="ja-JP"/>
        </w:rPr>
      </w:pPr>
    </w:p>
    <w:p w:rsidR="00A73C96" w:rsidRPr="00A73C96" w:rsidRDefault="002A23B8" w:rsidP="000C743F">
      <w:pPr>
        <w:pStyle w:val="affff6"/>
        <w:numPr>
          <w:ilvl w:val="0"/>
          <w:numId w:val="13"/>
        </w:numPr>
        <w:ind w:leftChars="0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OVF</w:t>
      </w:r>
      <w:r>
        <w:rPr>
          <w:rFonts w:eastAsiaTheme="minorEastAsia" w:hint="eastAsia"/>
          <w:lang w:eastAsia="ja-JP"/>
        </w:rPr>
        <w:t>テンプレートの詳細が表示されるので、</w:t>
      </w:r>
      <w:r w:rsidR="00CF7181">
        <w:rPr>
          <w:rFonts w:eastAsiaTheme="minorEastAsia" w:hint="eastAsia"/>
          <w:lang w:eastAsia="ja-JP"/>
        </w:rPr>
        <w:t>内容を</w:t>
      </w:r>
      <w:r>
        <w:rPr>
          <w:rFonts w:eastAsiaTheme="minorEastAsia" w:hint="eastAsia"/>
          <w:lang w:eastAsia="ja-JP"/>
        </w:rPr>
        <w:t>確認し［次へ］をクリックします。</w:t>
      </w:r>
    </w:p>
    <w:p w:rsidR="008C26A0" w:rsidRDefault="004769C3" w:rsidP="002A23B8">
      <w:pPr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47" style="position:absolute;left:0;text-align:left;margin-left:372.45pt;margin-top:344.2pt;width:46.95pt;height:16.15pt;z-index:251672576" filled="f" fillcolor="red" strokecolor="red" strokeweight="2.25pt">
            <v:textbox inset="5.85pt,.7pt,5.85pt,.7pt"/>
          </v:rect>
        </w:pict>
      </w:r>
      <w:r w:rsidR="002A23B8">
        <w:rPr>
          <w:noProof/>
          <w:lang w:eastAsia="ja-JP"/>
        </w:rPr>
        <w:drawing>
          <wp:inline distT="0" distB="0" distL="0" distR="0" wp14:anchorId="4D7C4CD1" wp14:editId="3450AF00">
            <wp:extent cx="6182280" cy="480636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2280" cy="48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6A0" w:rsidRDefault="008C26A0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C4200B" w:rsidRPr="008C26A0" w:rsidRDefault="00075F75" w:rsidP="000C743F">
      <w:pPr>
        <w:pStyle w:val="affff6"/>
        <w:numPr>
          <w:ilvl w:val="0"/>
          <w:numId w:val="13"/>
        </w:numPr>
        <w:ind w:leftChars="0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lastRenderedPageBreak/>
        <w:t>任意の</w:t>
      </w:r>
      <w:r w:rsidR="004A4417">
        <w:rPr>
          <w:rFonts w:eastAsiaTheme="minorEastAsia" w:hint="eastAsia"/>
          <w:lang w:eastAsia="ja-JP"/>
        </w:rPr>
        <w:t>デプロイ</w:t>
      </w:r>
      <w:r w:rsidR="007D0DE1">
        <w:rPr>
          <w:rFonts w:eastAsiaTheme="minorEastAsia" w:hint="eastAsia"/>
          <w:lang w:eastAsia="ja-JP"/>
        </w:rPr>
        <w:t>マシン</w:t>
      </w:r>
      <w:r w:rsidR="008C26A0">
        <w:rPr>
          <w:rFonts w:eastAsiaTheme="minorEastAsia" w:hint="eastAsia"/>
          <w:lang w:eastAsia="ja-JP"/>
        </w:rPr>
        <w:t>の名前を入力し［次へ］をクリックします。</w:t>
      </w:r>
    </w:p>
    <w:p w:rsidR="00CF7181" w:rsidRDefault="004769C3" w:rsidP="008C26A0">
      <w:pPr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49" style="position:absolute;left:0;text-align:left;margin-left:131.2pt;margin-top:88.65pt;width:347.2pt;height:16.15pt;z-index:251674624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rect id="_x0000_s1048" style="position:absolute;left:0;text-align:left;margin-left:372.45pt;margin-top:333.15pt;width:46.95pt;height:16.15pt;z-index:251673600" filled="f" fillcolor="red" strokecolor="red" strokeweight="2.25pt">
            <v:textbox inset="5.85pt,.7pt,5.85pt,.7pt"/>
          </v:rect>
        </w:pict>
      </w:r>
      <w:r w:rsidR="008C26A0">
        <w:rPr>
          <w:noProof/>
          <w:lang w:eastAsia="ja-JP"/>
        </w:rPr>
        <w:drawing>
          <wp:inline distT="0" distB="0" distL="0" distR="0" wp14:anchorId="193C8254" wp14:editId="416092C1">
            <wp:extent cx="6182280" cy="4665240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2280" cy="46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181" w:rsidRDefault="00CF7181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8C26A0" w:rsidRDefault="00075F75" w:rsidP="000C743F">
      <w:pPr>
        <w:pStyle w:val="affff6"/>
        <w:numPr>
          <w:ilvl w:val="0"/>
          <w:numId w:val="13"/>
        </w:numPr>
        <w:ind w:leftChars="0"/>
        <w:jc w:val="lef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lastRenderedPageBreak/>
        <w:t>任意の</w:t>
      </w:r>
      <w:r w:rsidR="004A4417">
        <w:rPr>
          <w:rFonts w:eastAsiaTheme="minorEastAsia" w:hint="eastAsia"/>
          <w:lang w:eastAsia="ja-JP"/>
        </w:rPr>
        <w:t>デプロイ先の</w:t>
      </w:r>
      <w:r w:rsidR="00CF7181">
        <w:rPr>
          <w:rFonts w:eastAsiaTheme="minorEastAsia" w:hint="eastAsia"/>
          <w:lang w:eastAsia="ja-JP"/>
        </w:rPr>
        <w:t>ストレージを選択し、［次へ］をクリックします。</w:t>
      </w:r>
    </w:p>
    <w:p w:rsidR="00CF7181" w:rsidRDefault="004769C3" w:rsidP="00CF7181">
      <w:pPr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51" style="position:absolute;left:0;text-align:left;margin-left:372.45pt;margin-top:333.95pt;width:46.95pt;height:16.15pt;z-index:251676672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rect id="_x0000_s1050" style="position:absolute;left:0;text-align:left;margin-left:130.45pt;margin-top:104.25pt;width:347.95pt;height:16.15pt;z-index:251675648" filled="f" fillcolor="red" strokecolor="red" strokeweight="2.25pt">
            <v:textbox inset="5.85pt,.7pt,5.85pt,.7pt"/>
          </v:rect>
        </w:pict>
      </w:r>
      <w:r w:rsidR="00CF7181">
        <w:rPr>
          <w:noProof/>
          <w:lang w:eastAsia="ja-JP"/>
        </w:rPr>
        <w:drawing>
          <wp:inline distT="0" distB="0" distL="0" distR="0" wp14:anchorId="4B5953C4" wp14:editId="14B821F9">
            <wp:extent cx="6182280" cy="4665240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2280" cy="46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181" w:rsidRDefault="00CF7181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CF7181" w:rsidRDefault="00075F75" w:rsidP="000C743F">
      <w:pPr>
        <w:pStyle w:val="affff6"/>
        <w:numPr>
          <w:ilvl w:val="0"/>
          <w:numId w:val="13"/>
        </w:numPr>
        <w:ind w:leftChars="0"/>
        <w:jc w:val="lef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lastRenderedPageBreak/>
        <w:t>任意の</w:t>
      </w:r>
      <w:r w:rsidR="00CF7181">
        <w:rPr>
          <w:rFonts w:eastAsiaTheme="minorEastAsia" w:hint="eastAsia"/>
          <w:lang w:eastAsia="ja-JP"/>
        </w:rPr>
        <w:t>ディスクのフォーマットを指定し、［次へ］をクリックします。</w:t>
      </w:r>
    </w:p>
    <w:p w:rsidR="003D15EC" w:rsidRDefault="004769C3" w:rsidP="004836F4">
      <w:pPr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53" style="position:absolute;left:0;text-align:left;margin-left:129.6pt;margin-top:127.45pt;width:307.45pt;height:130.75pt;z-index:251678720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rect id="_x0000_s1052" style="position:absolute;left:0;text-align:left;margin-left:372.85pt;margin-top:333.55pt;width:46.95pt;height:16.15pt;z-index:251677696" filled="f" fillcolor="red" strokecolor="red" strokeweight="2.25pt">
            <v:textbox inset="5.85pt,.7pt,5.85pt,.7pt"/>
          </v:rect>
        </w:pict>
      </w:r>
      <w:r w:rsidR="004836F4">
        <w:rPr>
          <w:noProof/>
          <w:lang w:eastAsia="ja-JP"/>
        </w:rPr>
        <w:drawing>
          <wp:inline distT="0" distB="0" distL="0" distR="0" wp14:anchorId="1C4574EB" wp14:editId="72CBCAAF">
            <wp:extent cx="6182280" cy="4665240"/>
            <wp:effectExtent l="0" t="0" r="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2280" cy="46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6F4" w:rsidRPr="004836F4" w:rsidRDefault="003D15EC" w:rsidP="003D15EC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4836F4" w:rsidRDefault="003D15EC" w:rsidP="000C743F">
      <w:pPr>
        <w:pStyle w:val="affff6"/>
        <w:numPr>
          <w:ilvl w:val="0"/>
          <w:numId w:val="13"/>
        </w:numPr>
        <w:ind w:leftChars="0"/>
        <w:jc w:val="lef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lastRenderedPageBreak/>
        <w:t>終了準備の完了にて、デプロイ内容を確認し、［終了］をクリックします。</w:t>
      </w:r>
    </w:p>
    <w:p w:rsidR="003D15EC" w:rsidRDefault="004769C3" w:rsidP="003D15EC">
      <w:pPr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54" style="position:absolute;left:0;text-align:left;margin-left:372.45pt;margin-top:333.55pt;width:46.95pt;height:16.15pt;z-index:251679744" filled="f" fillcolor="red" strokecolor="red" strokeweight="2.25pt">
            <v:textbox inset="5.85pt,.7pt,5.85pt,.7pt"/>
          </v:rect>
        </w:pict>
      </w:r>
      <w:r w:rsidR="003D15EC">
        <w:rPr>
          <w:noProof/>
          <w:lang w:eastAsia="ja-JP"/>
        </w:rPr>
        <w:drawing>
          <wp:inline distT="0" distB="0" distL="0" distR="0" wp14:anchorId="3786C805" wp14:editId="1758F53B">
            <wp:extent cx="6182280" cy="4665240"/>
            <wp:effectExtent l="0" t="0" r="0" b="0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2280" cy="46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EC" w:rsidRDefault="003D15EC" w:rsidP="003D15EC">
      <w:pPr>
        <w:jc w:val="left"/>
        <w:rPr>
          <w:rFonts w:eastAsiaTheme="minorEastAsia"/>
          <w:lang w:eastAsia="ja-JP"/>
        </w:rPr>
      </w:pPr>
    </w:p>
    <w:p w:rsidR="00AA1DAC" w:rsidRPr="003D15EC" w:rsidRDefault="00AA1DAC" w:rsidP="003D15EC">
      <w:pPr>
        <w:jc w:val="left"/>
        <w:rPr>
          <w:rFonts w:eastAsiaTheme="minorEastAsia"/>
          <w:lang w:eastAsia="ja-JP"/>
        </w:rPr>
      </w:pPr>
    </w:p>
    <w:p w:rsidR="003D15EC" w:rsidRDefault="00AA1DAC" w:rsidP="000C743F">
      <w:pPr>
        <w:pStyle w:val="affff6"/>
        <w:numPr>
          <w:ilvl w:val="0"/>
          <w:numId w:val="13"/>
        </w:numPr>
        <w:ind w:leftChars="0"/>
        <w:jc w:val="lef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デプロイ中の画面が</w:t>
      </w:r>
      <w:r w:rsidR="0006343D">
        <w:rPr>
          <w:rFonts w:eastAsiaTheme="minorEastAsia" w:hint="eastAsia"/>
          <w:lang w:eastAsia="ja-JP"/>
        </w:rPr>
        <w:t>表示</w:t>
      </w:r>
      <w:r>
        <w:rPr>
          <w:rFonts w:eastAsiaTheme="minorEastAsia" w:hint="eastAsia"/>
          <w:lang w:eastAsia="ja-JP"/>
        </w:rPr>
        <w:t>されます。</w:t>
      </w:r>
    </w:p>
    <w:p w:rsidR="0006343D" w:rsidRDefault="00AA1DAC" w:rsidP="00AA1DAC">
      <w:pPr>
        <w:widowControl/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drawing>
          <wp:inline distT="0" distB="0" distL="0" distR="0" wp14:anchorId="31F9C527" wp14:editId="560D3046">
            <wp:extent cx="3303360" cy="1474560"/>
            <wp:effectExtent l="0" t="0" r="0" b="0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3360" cy="147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6A0" w:rsidRDefault="0006343D" w:rsidP="0006343D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2A23B8" w:rsidRDefault="0000692C" w:rsidP="000C743F">
      <w:pPr>
        <w:pStyle w:val="affff6"/>
        <w:numPr>
          <w:ilvl w:val="0"/>
          <w:numId w:val="13"/>
        </w:numPr>
        <w:ind w:leftChars="0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lastRenderedPageBreak/>
        <w:t>デプロイ正常終了</w:t>
      </w:r>
      <w:r w:rsidR="0006343D">
        <w:rPr>
          <w:rFonts w:eastAsiaTheme="minorEastAsia" w:hint="eastAsia"/>
          <w:lang w:eastAsia="ja-JP"/>
        </w:rPr>
        <w:t>画面が表示されたら、［閉じる］をクリックします。</w:t>
      </w:r>
    </w:p>
    <w:p w:rsidR="007D0DE1" w:rsidRDefault="004769C3" w:rsidP="0006343D">
      <w:pPr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55" style="position:absolute;left:0;text-align:left;margin-left:317.45pt;margin-top:56.95pt;width:52.35pt;height:15.4pt;z-index:251680768" filled="f" fillcolor="red" strokecolor="red" strokeweight="2.25pt">
            <v:textbox inset="5.85pt,.7pt,5.85pt,.7pt"/>
          </v:rect>
        </w:pict>
      </w:r>
      <w:r w:rsidR="0006343D">
        <w:rPr>
          <w:noProof/>
          <w:lang w:eastAsia="ja-JP"/>
        </w:rPr>
        <w:drawing>
          <wp:inline distT="0" distB="0" distL="0" distR="0" wp14:anchorId="62967F4F" wp14:editId="666795CA">
            <wp:extent cx="3303720" cy="1028880"/>
            <wp:effectExtent l="0" t="0" r="0" b="0"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03720" cy="102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C00" w:rsidRDefault="007F3C00" w:rsidP="00FA5D16">
      <w:pPr>
        <w:ind w:leftChars="-71" w:left="-142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7F3C00" w:rsidRDefault="007F3C00" w:rsidP="00FA5D16">
      <w:pPr>
        <w:ind w:leftChars="-71" w:left="-142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</w:p>
    <w:p w:rsidR="00667924" w:rsidRDefault="00667924" w:rsidP="00667924">
      <w:pPr>
        <w:ind w:leftChars="-142" w:left="-284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FA5D16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【重要】</w:t>
      </w:r>
    </w:p>
    <w:p w:rsidR="00667924" w:rsidRPr="00667924" w:rsidRDefault="00667924" w:rsidP="00667924">
      <w:pPr>
        <w:ind w:leftChars="-71" w:left="-142"/>
        <w:rPr>
          <w:rFonts w:asciiTheme="minorEastAsia" w:eastAsiaTheme="minorEastAsia" w:hAnsiTheme="minorEastAsia"/>
          <w:b/>
          <w:sz w:val="28"/>
          <w:szCs w:val="28"/>
          <w:lang w:eastAsia="ja-JP"/>
        </w:rPr>
      </w:pPr>
      <w:r w:rsidRPr="00FA5D16">
        <w:rPr>
          <w:rFonts w:eastAsiaTheme="minorEastAsia"/>
          <w:b/>
          <w:sz w:val="28"/>
          <w:szCs w:val="28"/>
          <w:lang w:eastAsia="ja-JP"/>
        </w:rPr>
        <w:t>OVA</w:t>
      </w:r>
      <w:r w:rsidRPr="00FA5D16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ファイルをデプロイ後は、該当の仮想マシンに必要なリソースの確認やセッティングを行ってください。</w:t>
      </w:r>
      <w:r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詳細は</w:t>
      </w:r>
      <w:r w:rsidRPr="00667924">
        <w:rPr>
          <w:rFonts w:eastAsiaTheme="minorEastAsia" w:hint="eastAsia"/>
          <w:b/>
          <w:sz w:val="28"/>
          <w:szCs w:val="28"/>
          <w:lang w:eastAsia="ja-JP"/>
        </w:rPr>
        <w:t>VMware</w:t>
      </w:r>
      <w:r w:rsidRPr="00667924">
        <w:rPr>
          <w:rFonts w:eastAsiaTheme="minorEastAsia" w:hint="eastAsia"/>
          <w:b/>
          <w:sz w:val="28"/>
          <w:szCs w:val="28"/>
          <w:lang w:eastAsia="ja-JP"/>
        </w:rPr>
        <w:t>のマニュアルを</w:t>
      </w:r>
      <w:r>
        <w:rPr>
          <w:rFonts w:eastAsiaTheme="minorEastAsia" w:hint="eastAsia"/>
          <w:b/>
          <w:sz w:val="28"/>
          <w:szCs w:val="28"/>
          <w:lang w:eastAsia="ja-JP"/>
        </w:rPr>
        <w:t>ご参照ください。</w:t>
      </w:r>
    </w:p>
    <w:p w:rsidR="005C7BE0" w:rsidRPr="00667924" w:rsidRDefault="005C7BE0" w:rsidP="005C7BE0">
      <w:pPr>
        <w:ind w:leftChars="-71" w:left="-142"/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</w:pPr>
      <w:r>
        <w:rPr>
          <w:rFonts w:eastAsiaTheme="minorEastAsia" w:hint="eastAsia"/>
          <w:b/>
          <w:sz w:val="28"/>
          <w:szCs w:val="28"/>
          <w:lang w:eastAsia="ja-JP"/>
        </w:rPr>
        <w:t>冗長構成は、お客様にて検討・構築してください。</w:t>
      </w:r>
    </w:p>
    <w:p w:rsidR="007D0DE1" w:rsidRPr="005C7BE0" w:rsidRDefault="007D0DE1">
      <w:pPr>
        <w:widowControl/>
        <w:jc w:val="left"/>
        <w:rPr>
          <w:rFonts w:eastAsiaTheme="minorEastAsia"/>
          <w:lang w:eastAsia="ja-JP"/>
        </w:rPr>
      </w:pPr>
      <w:bookmarkStart w:id="10" w:name="_GoBack"/>
      <w:bookmarkEnd w:id="10"/>
    </w:p>
    <w:p w:rsidR="007F3C00" w:rsidRDefault="007F3C00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FA5D16" w:rsidRPr="007F3C00" w:rsidRDefault="00FA5D16">
      <w:pPr>
        <w:widowControl/>
        <w:jc w:val="left"/>
        <w:rPr>
          <w:rFonts w:eastAsiaTheme="minorEastAsia"/>
          <w:lang w:eastAsia="ja-JP"/>
        </w:rPr>
      </w:pPr>
    </w:p>
    <w:p w:rsidR="007D0DE1" w:rsidRDefault="007D0DE1" w:rsidP="007D0DE1">
      <w:pPr>
        <w:pStyle w:val="20"/>
      </w:pPr>
      <w:bookmarkStart w:id="11" w:name="_Toc398129500"/>
      <w:r>
        <w:rPr>
          <w:rFonts w:hint="eastAsia"/>
        </w:rPr>
        <w:t>デプロイマシンの起動確認</w:t>
      </w:r>
      <w:bookmarkEnd w:id="11"/>
    </w:p>
    <w:p w:rsidR="00D30320" w:rsidRDefault="005929FA" w:rsidP="007D0DE1">
      <w:pPr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デプロイしたマシンの起動とログイン確認を行います。</w:t>
      </w:r>
    </w:p>
    <w:p w:rsidR="005929FA" w:rsidRPr="0006343D" w:rsidRDefault="005929FA" w:rsidP="007D0DE1">
      <w:pPr>
        <w:rPr>
          <w:rFonts w:eastAsiaTheme="minorEastAsia"/>
          <w:lang w:eastAsia="ja-JP"/>
        </w:rPr>
      </w:pPr>
    </w:p>
    <w:p w:rsidR="0006343D" w:rsidRPr="008C26A0" w:rsidRDefault="00D30320" w:rsidP="000C743F">
      <w:pPr>
        <w:pStyle w:val="affff6"/>
        <w:numPr>
          <w:ilvl w:val="0"/>
          <w:numId w:val="14"/>
        </w:numPr>
        <w:ind w:leftChars="0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デプロイされ</w:t>
      </w:r>
      <w:r w:rsidR="007D0DE1">
        <w:rPr>
          <w:rFonts w:eastAsiaTheme="minorEastAsia" w:hint="eastAsia"/>
          <w:lang w:eastAsia="ja-JP"/>
        </w:rPr>
        <w:t>たマシンに</w:t>
      </w:r>
      <w:r>
        <w:rPr>
          <w:rFonts w:eastAsiaTheme="minorEastAsia" w:hint="eastAsia"/>
          <w:lang w:eastAsia="ja-JP"/>
        </w:rPr>
        <w:t>電源を入れ、コンソールを開きます。</w:t>
      </w:r>
    </w:p>
    <w:p w:rsidR="007D0DE1" w:rsidRDefault="004769C3" w:rsidP="00D30320">
      <w:pPr>
        <w:jc w:val="center"/>
        <w:rPr>
          <w:rFonts w:eastAsiaTheme="minorEastAsia"/>
          <w:lang w:eastAsia="ja-JP"/>
        </w:rPr>
      </w:pPr>
      <w:r>
        <w:rPr>
          <w:rFonts w:eastAsiaTheme="minorEastAsia"/>
          <w:noProof/>
          <w:lang w:eastAsia="ja-JP"/>
        </w:rPr>
        <w:pict>
          <v:rect id="_x0000_s1056" style="position:absolute;left:0;text-align:left;margin-left:114.8pt;margin-top:61.75pt;width:264pt;height:15.8pt;z-index:251681792" filled="f" fillcolor="red" strokecolor="red" strokeweight="2.25pt">
            <v:textbox inset="5.85pt,.7pt,5.85pt,.7pt"/>
          </v:rect>
        </w:pict>
      </w:r>
      <w:r>
        <w:rPr>
          <w:rFonts w:eastAsiaTheme="minorEastAsia"/>
          <w:noProof/>
          <w:lang w:eastAsia="ja-JP"/>
        </w:rPr>
        <w:pict>
          <v:rect id="_x0000_s1057" style="position:absolute;left:0;text-align:left;margin-left:138.1pt;margin-top:94.35pt;width:61.15pt;height:11.55pt;z-index:251682816" filled="f" fillcolor="red" strokecolor="red" strokeweight="2.25pt">
            <v:textbox inset="5.85pt,.7pt,5.85pt,.7pt"/>
          </v:rect>
        </w:pict>
      </w:r>
      <w:r w:rsidR="005225D4">
        <w:rPr>
          <w:rFonts w:eastAsiaTheme="minorEastAsia"/>
          <w:noProof/>
          <w:lang w:eastAsia="ja-JP"/>
        </w:rPr>
        <w:drawing>
          <wp:inline distT="0" distB="0" distL="0" distR="0">
            <wp:extent cx="3960360" cy="2805120"/>
            <wp:effectExtent l="0" t="0" r="0" b="0"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360" cy="280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AE1" w:rsidRDefault="00877AE1" w:rsidP="00877AE1">
      <w:pPr>
        <w:rPr>
          <w:rFonts w:eastAsiaTheme="minorEastAsia"/>
          <w:lang w:eastAsia="ja-JP"/>
        </w:rPr>
      </w:pPr>
    </w:p>
    <w:p w:rsidR="00877AE1" w:rsidRDefault="00877AE1" w:rsidP="000C743F">
      <w:pPr>
        <w:pStyle w:val="affff6"/>
        <w:numPr>
          <w:ilvl w:val="0"/>
          <w:numId w:val="14"/>
        </w:numPr>
        <w:ind w:leftChars="0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r</w:t>
      </w:r>
      <w:r>
        <w:rPr>
          <w:rFonts w:eastAsiaTheme="minorEastAsia"/>
          <w:lang w:eastAsia="ja-JP"/>
        </w:rPr>
        <w:t>oot</w:t>
      </w:r>
      <w:r>
        <w:rPr>
          <w:rFonts w:eastAsiaTheme="minorEastAsia" w:hint="eastAsia"/>
          <w:lang w:eastAsia="ja-JP"/>
        </w:rPr>
        <w:t xml:space="preserve">でログインします。パスワードは　</w:t>
      </w:r>
      <w:r>
        <w:rPr>
          <w:rFonts w:eastAsiaTheme="minorEastAsia" w:hint="eastAsia"/>
          <w:lang w:eastAsia="ja-JP"/>
        </w:rPr>
        <w:t>grippin</w:t>
      </w:r>
      <w:r>
        <w:rPr>
          <w:rFonts w:eastAsiaTheme="minorEastAsia" w:hint="eastAsia"/>
          <w:lang w:eastAsia="ja-JP"/>
        </w:rPr>
        <w:t xml:space="preserve">　です。</w:t>
      </w:r>
    </w:p>
    <w:p w:rsidR="00F73EF0" w:rsidRDefault="004769C3" w:rsidP="00877AE1">
      <w:pPr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58" style="position:absolute;left:0;text-align:left;margin-left:42.6pt;margin-top:81.6pt;width:105.8pt;height:25.05pt;z-index:251683840" filled="f" fillcolor="red" strokecolor="red" strokeweight="2.25pt">
            <v:textbox inset="5.85pt,.7pt,5.85pt,.7pt"/>
          </v:rect>
        </w:pict>
      </w:r>
      <w:r w:rsidR="00877AE1">
        <w:rPr>
          <w:noProof/>
          <w:lang w:eastAsia="ja-JP"/>
        </w:rPr>
        <w:drawing>
          <wp:inline distT="0" distB="0" distL="0" distR="0" wp14:anchorId="32C1C155" wp14:editId="621E7889">
            <wp:extent cx="5237640" cy="3671280"/>
            <wp:effectExtent l="0" t="0" r="0" b="0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7640" cy="367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EF0" w:rsidRDefault="00F73EF0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0A338C" w:rsidRDefault="002632D9" w:rsidP="000A338C">
      <w:pPr>
        <w:pStyle w:val="20"/>
      </w:pPr>
      <w:bookmarkStart w:id="12" w:name="_Toc398129501"/>
      <w:r>
        <w:rPr>
          <w:rFonts w:hint="eastAsia"/>
        </w:rPr>
        <w:lastRenderedPageBreak/>
        <w:t>NIC</w:t>
      </w:r>
      <w:r>
        <w:rPr>
          <w:rFonts w:hint="eastAsia"/>
        </w:rPr>
        <w:t>（</w:t>
      </w:r>
      <w:r>
        <w:rPr>
          <w:rFonts w:hint="eastAsia"/>
        </w:rPr>
        <w:t>eth0</w:t>
      </w:r>
      <w:r>
        <w:rPr>
          <w:rFonts w:hint="eastAsia"/>
        </w:rPr>
        <w:t>）活性確認</w:t>
      </w:r>
      <w:r w:rsidR="00C47A29">
        <w:rPr>
          <w:rFonts w:hint="eastAsia"/>
        </w:rPr>
        <w:t>と活性化方法</w:t>
      </w:r>
      <w:bookmarkEnd w:id="12"/>
    </w:p>
    <w:p w:rsidR="009D4626" w:rsidRDefault="00C47A29" w:rsidP="000A338C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デプロイしたマシンの</w:t>
      </w:r>
      <w:r>
        <w:rPr>
          <w:rFonts w:eastAsiaTheme="minorEastAsia" w:hint="eastAsia"/>
          <w:lang w:eastAsia="ja-JP"/>
        </w:rPr>
        <w:t>MAC</w:t>
      </w:r>
      <w:r>
        <w:rPr>
          <w:rFonts w:eastAsiaTheme="minorEastAsia" w:hint="eastAsia"/>
          <w:lang w:eastAsia="ja-JP"/>
        </w:rPr>
        <w:t>アドレスと、</w:t>
      </w:r>
      <w:r>
        <w:rPr>
          <w:rFonts w:eastAsiaTheme="minorEastAsia" w:hint="eastAsia"/>
          <w:lang w:eastAsia="ja-JP"/>
        </w:rPr>
        <w:t>VMware</w:t>
      </w:r>
      <w:r>
        <w:rPr>
          <w:rFonts w:eastAsiaTheme="minorEastAsia" w:hint="eastAsia"/>
          <w:lang w:eastAsia="ja-JP"/>
        </w:rPr>
        <w:t>が認識している</w:t>
      </w:r>
      <w:r>
        <w:rPr>
          <w:rFonts w:eastAsiaTheme="minorEastAsia" w:hint="eastAsia"/>
          <w:lang w:eastAsia="ja-JP"/>
        </w:rPr>
        <w:t>MAC</w:t>
      </w:r>
      <w:r>
        <w:rPr>
          <w:rFonts w:eastAsiaTheme="minorEastAsia" w:hint="eastAsia"/>
          <w:lang w:eastAsia="ja-JP"/>
        </w:rPr>
        <w:t>アドレスの不整合で、</w:t>
      </w:r>
      <w:r w:rsidR="00BD3EB8">
        <w:rPr>
          <w:rFonts w:eastAsiaTheme="minorEastAsia" w:hint="eastAsia"/>
          <w:lang w:eastAsia="ja-JP"/>
        </w:rPr>
        <w:t>NIC</w:t>
      </w:r>
      <w:r>
        <w:rPr>
          <w:rFonts w:eastAsiaTheme="minorEastAsia" w:hint="eastAsia"/>
          <w:lang w:eastAsia="ja-JP"/>
        </w:rPr>
        <w:t>が活性</w:t>
      </w:r>
      <w:r w:rsidR="00BD3EB8">
        <w:rPr>
          <w:rFonts w:eastAsiaTheme="minorEastAsia" w:hint="eastAsia"/>
          <w:lang w:eastAsia="ja-JP"/>
        </w:rPr>
        <w:t>されない場合がある</w:t>
      </w:r>
      <w:r w:rsidR="005929FA">
        <w:rPr>
          <w:rFonts w:eastAsiaTheme="minorEastAsia" w:hint="eastAsia"/>
          <w:lang w:eastAsia="ja-JP"/>
        </w:rPr>
        <w:t>為</w:t>
      </w:r>
      <w:r w:rsidR="00BD3EB8">
        <w:rPr>
          <w:rFonts w:eastAsiaTheme="minorEastAsia" w:hint="eastAsia"/>
          <w:lang w:eastAsia="ja-JP"/>
        </w:rPr>
        <w:t>、</w:t>
      </w:r>
      <w:r w:rsidR="00FE082D">
        <w:rPr>
          <w:rFonts w:eastAsiaTheme="minorEastAsia" w:hint="eastAsia"/>
          <w:lang w:eastAsia="ja-JP"/>
        </w:rPr>
        <w:t>活性されていない場合は</w:t>
      </w:r>
      <w:r w:rsidR="00BD3EB8">
        <w:rPr>
          <w:rFonts w:eastAsiaTheme="minorEastAsia" w:hint="eastAsia"/>
          <w:lang w:eastAsia="ja-JP"/>
        </w:rPr>
        <w:t>本手順を参考に</w:t>
      </w:r>
      <w:r w:rsidR="00BD3EB8">
        <w:rPr>
          <w:rFonts w:eastAsiaTheme="minorEastAsia" w:hint="eastAsia"/>
          <w:lang w:eastAsia="ja-JP"/>
        </w:rPr>
        <w:t>NIC</w:t>
      </w:r>
      <w:r w:rsidR="00BD3EB8">
        <w:rPr>
          <w:rFonts w:eastAsiaTheme="minorEastAsia" w:hint="eastAsia"/>
          <w:lang w:eastAsia="ja-JP"/>
        </w:rPr>
        <w:t>の活性化を行ってください。</w:t>
      </w:r>
    </w:p>
    <w:p w:rsidR="00B7616E" w:rsidRDefault="00B7616E" w:rsidP="000A338C">
      <w:pPr>
        <w:widowControl/>
        <w:jc w:val="left"/>
        <w:rPr>
          <w:rFonts w:eastAsiaTheme="minorEastAsia"/>
          <w:lang w:eastAsia="ja-JP"/>
        </w:rPr>
      </w:pPr>
    </w:p>
    <w:p w:rsidR="00877AE1" w:rsidRDefault="00A44E2E" w:rsidP="000C743F">
      <w:pPr>
        <w:pStyle w:val="affff6"/>
        <w:widowControl/>
        <w:numPr>
          <w:ilvl w:val="0"/>
          <w:numId w:val="15"/>
        </w:numPr>
        <w:ind w:leftChars="0"/>
        <w:jc w:val="lef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コンソールから、</w:t>
      </w:r>
      <w:r w:rsidR="009B624C">
        <w:rPr>
          <w:rFonts w:eastAsiaTheme="minorEastAsia" w:hint="eastAsia"/>
          <w:lang w:eastAsia="ja-JP"/>
        </w:rPr>
        <w:t>［</w:t>
      </w:r>
      <w:r w:rsidR="009B624C">
        <w:rPr>
          <w:rFonts w:eastAsiaTheme="minorEastAsia" w:hint="eastAsia"/>
          <w:lang w:eastAsia="ja-JP"/>
        </w:rPr>
        <w:t>ifconfig</w:t>
      </w:r>
      <w:r w:rsidR="009B624C">
        <w:rPr>
          <w:rFonts w:eastAsiaTheme="minorEastAsia" w:hint="eastAsia"/>
          <w:lang w:eastAsia="ja-JP"/>
        </w:rPr>
        <w:t>］を入力し、</w:t>
      </w:r>
      <w:r w:rsidR="00B7616E">
        <w:rPr>
          <w:rFonts w:eastAsiaTheme="minorEastAsia"/>
          <w:lang w:eastAsia="ja-JP"/>
        </w:rPr>
        <w:t>eth0</w:t>
      </w:r>
      <w:r w:rsidR="00B7616E">
        <w:rPr>
          <w:rFonts w:eastAsiaTheme="minorEastAsia" w:hint="eastAsia"/>
          <w:lang w:eastAsia="ja-JP"/>
        </w:rPr>
        <w:t>が活性化されているか確認します。</w:t>
      </w:r>
    </w:p>
    <w:p w:rsidR="009F4086" w:rsidRDefault="004769C3" w:rsidP="00B7616E">
      <w:pPr>
        <w:widowControl/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59" style="position:absolute;left:0;text-align:left;margin-left:112.75pt;margin-top:75.4pt;width:55.45pt;height:12.85pt;z-index:251684864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shapetype id="_x0000_t42" coordsize="21600,21600" o:spt="42" adj="-10080,24300,-3600,4050,-1800,4050" path="m@0@1l@2@3@4@5nfem,l21600,r,21600l,21600ns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textborder="f"/>
          </v:shapetype>
          <v:shape id="_x0000_s1060" type="#_x0000_t42" style="position:absolute;left:0;text-align:left;margin-left:146.5pt;margin-top:184.75pt;width:232.05pt;height:20.65pt;z-index:251685888;v-text-anchor:middle" adj="-8503,-88754,-4496,9414,-559,9414,-866,-9153" fillcolor="white [3201]" strokecolor="#c2d69b [1942]" strokeweight="1pt">
            <v:stroke startarrow="open"/>
            <v:shadow color="#868686"/>
            <v:textbox style="mso-next-textbox:#_x0000_s1060" inset="5.85pt,.7pt,5.85pt,.7pt">
              <w:txbxContent>
                <w:p w:rsidR="00093C15" w:rsidRPr="0047787B" w:rsidRDefault="00093C15" w:rsidP="009F4086">
                  <w:pPr>
                    <w:rPr>
                      <w:rFonts w:eastAsiaTheme="minorEastAsia"/>
                      <w:lang w:eastAsia="ja-JP"/>
                    </w:rPr>
                  </w:pPr>
                  <w:r w:rsidRPr="009F4086">
                    <w:rPr>
                      <w:rFonts w:hint="eastAsia"/>
                      <w:lang w:eastAsia="ja-JP"/>
                    </w:rPr>
                    <w:t>Loopback</w:t>
                  </w:r>
                  <w:r w:rsidRPr="009F4086">
                    <w:rPr>
                      <w:rFonts w:hint="eastAsia"/>
                      <w:lang w:eastAsia="ja-JP"/>
                    </w:rPr>
                    <w:t>のみ活性</w:t>
                  </w:r>
                  <w:r>
                    <w:rPr>
                      <w:rFonts w:eastAsiaTheme="minorEastAsia" w:hint="eastAsia"/>
                      <w:lang w:eastAsia="ja-JP"/>
                    </w:rPr>
                    <w:t>、</w:t>
                  </w:r>
                  <w:r>
                    <w:rPr>
                      <w:rFonts w:eastAsiaTheme="minorEastAsia" w:hint="eastAsia"/>
                      <w:lang w:eastAsia="ja-JP"/>
                    </w:rPr>
                    <w:t>eth0</w:t>
                  </w:r>
                  <w:r>
                    <w:rPr>
                      <w:rFonts w:eastAsiaTheme="minorEastAsia" w:hint="eastAsia"/>
                      <w:lang w:eastAsia="ja-JP"/>
                    </w:rPr>
                    <w:t>は活性化されていない</w:t>
                  </w:r>
                </w:p>
              </w:txbxContent>
            </v:textbox>
          </v:shape>
        </w:pict>
      </w:r>
      <w:r w:rsidR="00B7616E">
        <w:rPr>
          <w:noProof/>
          <w:lang w:eastAsia="ja-JP"/>
        </w:rPr>
        <w:drawing>
          <wp:inline distT="0" distB="0" distL="0" distR="0" wp14:anchorId="6F7E3DD2" wp14:editId="176D1976">
            <wp:extent cx="5418720" cy="3682080"/>
            <wp:effectExtent l="76200" t="19050" r="48895" b="109220"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18720" cy="36820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p w:rsidR="00B7616E" w:rsidRDefault="009F4086" w:rsidP="009F4086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9F4086" w:rsidRDefault="009F4086" w:rsidP="009F4086">
      <w:pPr>
        <w:widowControl/>
        <w:rPr>
          <w:rFonts w:eastAsiaTheme="minorEastAsia"/>
          <w:lang w:eastAsia="ja-JP"/>
        </w:rPr>
      </w:pPr>
    </w:p>
    <w:p w:rsidR="005225D4" w:rsidRPr="005225D4" w:rsidRDefault="009F4086" w:rsidP="005225D4">
      <w:pPr>
        <w:pStyle w:val="affff6"/>
        <w:widowControl/>
        <w:numPr>
          <w:ilvl w:val="0"/>
          <w:numId w:val="15"/>
        </w:numPr>
        <w:ind w:leftChars="0"/>
        <w:jc w:val="left"/>
        <w:rPr>
          <w:rFonts w:eastAsiaTheme="minorEastAsia"/>
          <w:lang w:eastAsia="ja-JP"/>
        </w:rPr>
      </w:pPr>
      <w:r w:rsidRPr="009E0D2C">
        <w:rPr>
          <w:rFonts w:eastAsiaTheme="minorEastAsia"/>
          <w:lang w:eastAsia="ja-JP"/>
        </w:rPr>
        <w:t>vSphere Client</w:t>
      </w:r>
      <w:r w:rsidRPr="009F4086">
        <w:rPr>
          <w:rFonts w:asciiTheme="minorEastAsia" w:eastAsiaTheme="minorEastAsia" w:hAnsiTheme="minorEastAsia" w:hint="eastAsia"/>
          <w:lang w:eastAsia="ja-JP"/>
        </w:rPr>
        <w:t>で</w:t>
      </w:r>
      <w:r w:rsidRPr="009E0D2C">
        <w:rPr>
          <w:rFonts w:eastAsiaTheme="minorEastAsia"/>
          <w:lang w:eastAsia="ja-JP"/>
        </w:rPr>
        <w:t>VMware</w:t>
      </w:r>
      <w:r w:rsidRPr="009F4086">
        <w:rPr>
          <w:rFonts w:asciiTheme="minorEastAsia" w:eastAsiaTheme="minorEastAsia" w:hAnsiTheme="minorEastAsia" w:hint="eastAsia"/>
          <w:lang w:eastAsia="ja-JP"/>
        </w:rPr>
        <w:t>が認識している、該当のマシンの</w:t>
      </w:r>
      <w:r w:rsidRPr="009E0D2C">
        <w:rPr>
          <w:rFonts w:eastAsiaTheme="minorEastAsia"/>
          <w:lang w:eastAsia="ja-JP"/>
        </w:rPr>
        <w:t>MAC</w:t>
      </w:r>
      <w:r w:rsidRPr="009F4086">
        <w:rPr>
          <w:rFonts w:asciiTheme="minorEastAsia" w:eastAsiaTheme="minorEastAsia" w:hAnsiTheme="minorEastAsia" w:hint="eastAsia"/>
          <w:lang w:eastAsia="ja-JP"/>
        </w:rPr>
        <w:t>アドレスを確認します。</w:t>
      </w:r>
    </w:p>
    <w:p w:rsidR="005225D4" w:rsidRPr="005225D4" w:rsidRDefault="005225D4" w:rsidP="005225D4">
      <w:pPr>
        <w:pStyle w:val="affff6"/>
        <w:widowControl/>
        <w:ind w:leftChars="0" w:left="420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デプロイしたマシンを右クリックし、［設定の編集］をクリックします。</w:t>
      </w:r>
    </w:p>
    <w:p w:rsidR="007D0DE1" w:rsidRPr="009F4086" w:rsidRDefault="004769C3" w:rsidP="005225D4">
      <w:pPr>
        <w:pStyle w:val="affff6"/>
        <w:widowControl/>
        <w:ind w:leftChars="0" w:left="420"/>
        <w:jc w:val="center"/>
        <w:rPr>
          <w:rFonts w:eastAsiaTheme="minorEastAsia"/>
          <w:lang w:eastAsia="ja-JP"/>
        </w:rPr>
      </w:pPr>
      <w:r>
        <w:rPr>
          <w:rFonts w:eastAsiaTheme="minorEastAsia"/>
          <w:noProof/>
          <w:lang w:eastAsia="ja-JP"/>
        </w:rPr>
        <w:pict>
          <v:rect id="_x0000_s1061" style="position:absolute;left:0;text-align:left;margin-left:155.5pt;margin-top:105.3pt;width:133.95pt;height:11.95pt;z-index:251686912" filled="f" fillcolor="red" strokecolor="red" strokeweight="2.25pt">
            <v:textbox inset="5.85pt,.7pt,5.85pt,.7pt"/>
          </v:rect>
        </w:pict>
      </w:r>
      <w:r w:rsidR="009F4086">
        <w:rPr>
          <w:rFonts w:eastAsiaTheme="minorEastAsia"/>
          <w:noProof/>
          <w:lang w:eastAsia="ja-JP"/>
        </w:rPr>
        <w:drawing>
          <wp:inline distT="0" distB="0" distL="0" distR="0">
            <wp:extent cx="3925440" cy="2694960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440" cy="26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086" w:rsidRDefault="009F4086" w:rsidP="009F4086">
      <w:pPr>
        <w:widowControl/>
        <w:jc w:val="left"/>
        <w:rPr>
          <w:rFonts w:eastAsiaTheme="minorEastAsia"/>
          <w:lang w:eastAsia="ja-JP"/>
        </w:rPr>
      </w:pPr>
    </w:p>
    <w:p w:rsidR="009F4086" w:rsidRDefault="00A44E2E" w:rsidP="00A44E2E">
      <w:pPr>
        <w:pStyle w:val="affff6"/>
        <w:widowControl/>
        <w:numPr>
          <w:ilvl w:val="0"/>
          <w:numId w:val="15"/>
        </w:numPr>
        <w:ind w:leftChars="0"/>
        <w:jc w:val="lef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［ネットワークアダプタ］を選択し、</w:t>
      </w:r>
      <w:r>
        <w:rPr>
          <w:rFonts w:eastAsiaTheme="minorEastAsia" w:hint="eastAsia"/>
          <w:lang w:eastAsia="ja-JP"/>
        </w:rPr>
        <w:t>MAC</w:t>
      </w:r>
      <w:r>
        <w:rPr>
          <w:rFonts w:eastAsiaTheme="minorEastAsia" w:hint="eastAsia"/>
          <w:lang w:eastAsia="ja-JP"/>
        </w:rPr>
        <w:t>アドレスを確認します。</w:t>
      </w:r>
    </w:p>
    <w:p w:rsidR="00C43560" w:rsidRDefault="004769C3" w:rsidP="00A44E2E">
      <w:pPr>
        <w:pStyle w:val="affff6"/>
        <w:widowControl/>
        <w:ind w:leftChars="0" w:left="420"/>
        <w:jc w:val="center"/>
        <w:rPr>
          <w:rFonts w:eastAsiaTheme="minorEastAsia"/>
          <w:lang w:eastAsia="ja-JP"/>
        </w:rPr>
      </w:pPr>
      <w:r>
        <w:rPr>
          <w:rFonts w:eastAsiaTheme="minorEastAsia"/>
          <w:noProof/>
          <w:lang w:eastAsia="ja-JP"/>
        </w:rPr>
        <w:pict>
          <v:rect id="_x0000_s1063" style="position:absolute;left:0;text-align:left;margin-left:271.4pt;margin-top:99.1pt;width:71.5pt;height:26.05pt;z-index:251688960" filled="f" fillcolor="red" strokecolor="red" strokeweight="2.25pt">
            <v:textbox inset="5.85pt,.7pt,5.85pt,.7pt"/>
          </v:rect>
        </w:pict>
      </w:r>
      <w:r>
        <w:rPr>
          <w:rFonts w:eastAsiaTheme="minorEastAsia"/>
          <w:noProof/>
          <w:lang w:eastAsia="ja-JP"/>
        </w:rPr>
        <w:pict>
          <v:rect id="_x0000_s1062" style="position:absolute;left:0;text-align:left;margin-left:63.15pt;margin-top:133.1pt;width:195.9pt;height:14.25pt;z-index:251687936" filled="f" fillcolor="red" strokecolor="red" strokeweight="2.25pt">
            <v:textbox inset="5.85pt,.7pt,5.85pt,.7pt"/>
          </v:rect>
        </w:pict>
      </w:r>
      <w:r w:rsidR="00A44E2E">
        <w:rPr>
          <w:noProof/>
          <w:lang w:eastAsia="ja-JP"/>
        </w:rPr>
        <w:drawing>
          <wp:inline distT="0" distB="0" distL="0" distR="0" wp14:anchorId="16E81336" wp14:editId="121895AF">
            <wp:extent cx="5068080" cy="4476600"/>
            <wp:effectExtent l="0" t="0" r="0" b="0"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68080" cy="44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560" w:rsidRDefault="00C43560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A44E2E" w:rsidRDefault="00910B97" w:rsidP="00C43560">
      <w:pPr>
        <w:pStyle w:val="affff6"/>
        <w:widowControl/>
        <w:numPr>
          <w:ilvl w:val="0"/>
          <w:numId w:val="15"/>
        </w:numPr>
        <w:ind w:leftChars="0"/>
        <w:rPr>
          <w:rFonts w:eastAsiaTheme="minorEastAsia"/>
          <w:lang w:eastAsia="ja-JP"/>
        </w:rPr>
      </w:pPr>
      <w:r w:rsidRPr="009E0D2C">
        <w:rPr>
          <w:rFonts w:ascii="Arial" w:eastAsia="Arial Unicode MS" w:hAnsi="Arial" w:cs="Arial"/>
          <w:lang w:eastAsia="ja-JP"/>
        </w:rPr>
        <w:lastRenderedPageBreak/>
        <w:t>vi</w:t>
      </w:r>
      <w:r>
        <w:rPr>
          <w:rFonts w:eastAsiaTheme="minorEastAsia" w:hint="eastAsia"/>
          <w:lang w:eastAsia="ja-JP"/>
        </w:rPr>
        <w:t>で</w:t>
      </w:r>
      <w:r>
        <w:rPr>
          <w:rFonts w:ascii="Arial" w:hAnsi="Arial" w:cs="Arial"/>
          <w:color w:val="333333"/>
          <w:shd w:val="clear" w:color="auto" w:fill="FFFFFF"/>
        </w:rPr>
        <w:t>/etc/udev/rules.d/70-persistent-net.rules</w:t>
      </w:r>
      <w:r>
        <w:rPr>
          <w:rFonts w:asciiTheme="minorEastAsia" w:eastAsiaTheme="minorEastAsia" w:hAnsiTheme="minorEastAsia" w:cs="Arial" w:hint="eastAsia"/>
          <w:color w:val="333333"/>
          <w:shd w:val="clear" w:color="auto" w:fill="FFFFFF"/>
          <w:lang w:eastAsia="ja-JP"/>
        </w:rPr>
        <w:t>を下記のように編集します。</w:t>
      </w:r>
    </w:p>
    <w:p w:rsidR="007033B8" w:rsidRDefault="004769C3" w:rsidP="007033B8">
      <w:pPr>
        <w:widowControl/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64" style="position:absolute;left:0;text-align:left;margin-left:101.6pt;margin-top:51.45pt;width:226pt;height:15pt;z-index:251689984" filled="f" fillcolor="red" strokecolor="red" strokeweight="2.25pt">
            <v:textbox inset="5.85pt,.7pt,5.85pt,.7pt"/>
          </v:rect>
        </w:pict>
      </w:r>
      <w:r w:rsidR="007033B8">
        <w:rPr>
          <w:noProof/>
          <w:lang w:eastAsia="ja-JP"/>
        </w:rPr>
        <w:drawing>
          <wp:inline distT="0" distB="0" distL="0" distR="0" wp14:anchorId="4D9F186C" wp14:editId="6B78C26B">
            <wp:extent cx="5487120" cy="3202560"/>
            <wp:effectExtent l="0" t="0" r="0" b="0"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7120" cy="32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3B8" w:rsidRDefault="007033B8" w:rsidP="00910B97">
      <w:pPr>
        <w:widowControl/>
        <w:rPr>
          <w:rFonts w:eastAsiaTheme="minorEastAsia"/>
          <w:lang w:eastAsia="ja-JP"/>
        </w:rPr>
      </w:pPr>
    </w:p>
    <w:p w:rsidR="00910B97" w:rsidRPr="007033B8" w:rsidRDefault="00E95855" w:rsidP="00910B97">
      <w:pPr>
        <w:widowControl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【編集</w:t>
      </w:r>
      <w:r w:rsidR="00086ACF">
        <w:rPr>
          <w:rFonts w:eastAsiaTheme="minorEastAsia" w:hint="eastAsia"/>
          <w:lang w:eastAsia="ja-JP"/>
        </w:rPr>
        <w:t>前】</w:t>
      </w:r>
    </w:p>
    <w:p w:rsidR="00086ACF" w:rsidRDefault="004769C3" w:rsidP="007033B8">
      <w:pPr>
        <w:widowControl/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shape id="_x0000_s1070" type="#_x0000_t42" style="position:absolute;left:0;text-align:left;margin-left:269.1pt;margin-top:44.55pt;width:202.65pt;height:32.65pt;z-index:251696128;v-text-anchor:middle" adj="-2244,25470,-1434,5954,-640,5954,-11501,-41678" fillcolor="white [3201]" strokecolor="#c2d69b [1942]" strokeweight="1pt">
            <v:stroke startarrow="open"/>
            <v:shadow color="#868686"/>
            <v:textbox style="mso-next-textbox:#_x0000_s1070" inset="5.85pt,.7pt,5.85pt,.7pt">
              <w:txbxContent>
                <w:p w:rsidR="00093C15" w:rsidRDefault="00093C15" w:rsidP="00910B97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不整合となっている設定なので削除、</w:t>
                  </w:r>
                </w:p>
                <w:p w:rsidR="00093C15" w:rsidRPr="0047787B" w:rsidRDefault="00093C15" w:rsidP="00910B97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または認識しないようにコメントアウト</w:t>
                  </w:r>
                </w:p>
              </w:txbxContent>
            </v:textbox>
            <o:callout v:ext="edit" minusy="t"/>
          </v:shape>
        </w:pict>
      </w:r>
      <w:r>
        <w:rPr>
          <w:noProof/>
          <w:lang w:eastAsia="ja-JP"/>
        </w:rPr>
        <w:pict>
          <v:shape id="_x0000_s1069" type="#_x0000_t42" style="position:absolute;left:0;text-align:left;margin-left:373.2pt;margin-top:155.75pt;width:66.05pt;height:20.65pt;z-index:251695104;v-text-anchor:middle" adj="30953,-32112,27225,9414,23562,9414,-213,-189850" fillcolor="white [3201]" strokecolor="#c2d69b [1942]" strokeweight="1pt">
            <v:stroke startarrow="open"/>
            <v:shadow color="#868686"/>
            <v:textbox style="mso-next-textbox:#_x0000_s1069" inset="5.85pt,.7pt,5.85pt,.7pt">
              <w:txbxContent>
                <w:p w:rsidR="00093C15" w:rsidRPr="0047787B" w:rsidRDefault="00093C15" w:rsidP="00910B97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eth0</w:t>
                  </w:r>
                  <w:r>
                    <w:rPr>
                      <w:rFonts w:eastAsiaTheme="minorEastAsia" w:hint="eastAsia"/>
                      <w:lang w:eastAsia="ja-JP"/>
                    </w:rPr>
                    <w:t>に修正</w:t>
                  </w:r>
                </w:p>
              </w:txbxContent>
            </v:textbox>
            <o:callout v:ext="edit" minusx="t"/>
          </v:shape>
        </w:pict>
      </w:r>
      <w:r>
        <w:rPr>
          <w:noProof/>
          <w:lang w:eastAsia="ja-JP"/>
        </w:rPr>
        <w:pict>
          <v:rect id="_x0000_s1068" style="position:absolute;left:0;text-align:left;margin-left:453.45pt;margin-top:111.3pt;width:24.8pt;height:12.65pt;z-index:251694080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shape id="_x0000_s1065" type="#_x0000_t42" style="position:absolute;left:0;text-align:left;margin-left:24.75pt;margin-top:150.55pt;width:191.15pt;height:20.65pt;z-index:251691008;v-text-anchor:middle" adj="24719,-29654,23487,9414,22278,9414,14063,-189850" fillcolor="white [3201]" strokecolor="#c2d69b [1942]" strokeweight="1pt">
            <v:stroke startarrow="open"/>
            <v:shadow color="#868686"/>
            <v:textbox style="mso-next-textbox:#_x0000_s1065" inset="5.85pt,.7pt,5.85pt,.7pt">
              <w:txbxContent>
                <w:p w:rsidR="00093C15" w:rsidRPr="0047787B" w:rsidRDefault="00093C15" w:rsidP="00910B97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③で確認した</w:t>
                  </w:r>
                  <w:r>
                    <w:rPr>
                      <w:rFonts w:eastAsiaTheme="minorEastAsia" w:hint="eastAsia"/>
                      <w:lang w:eastAsia="ja-JP"/>
                    </w:rPr>
                    <w:t>VMware</w:t>
                  </w:r>
                  <w:r>
                    <w:rPr>
                      <w:rFonts w:eastAsiaTheme="minorEastAsia" w:hint="eastAsia"/>
                      <w:lang w:eastAsia="ja-JP"/>
                    </w:rPr>
                    <w:t>の</w:t>
                  </w:r>
                  <w:r>
                    <w:rPr>
                      <w:rFonts w:eastAsiaTheme="minorEastAsia" w:hint="eastAsia"/>
                      <w:lang w:eastAsia="ja-JP"/>
                    </w:rPr>
                    <w:t>MAC</w:t>
                  </w:r>
                  <w:r>
                    <w:rPr>
                      <w:rFonts w:eastAsiaTheme="minorEastAsia" w:hint="eastAsia"/>
                      <w:lang w:eastAsia="ja-JP"/>
                    </w:rPr>
                    <w:t>アドレス</w:t>
                  </w:r>
                </w:p>
              </w:txbxContent>
            </v:textbox>
            <o:callout v:ext="edit" minusx="t"/>
          </v:shape>
        </w:pict>
      </w:r>
      <w:r>
        <w:rPr>
          <w:noProof/>
          <w:lang w:eastAsia="ja-JP"/>
        </w:rPr>
        <w:pict>
          <v:rect id="_x0000_s1067" style="position:absolute;left:0;text-align:left;margin-left:2.35pt;margin-top:83.9pt;width:474.75pt;height:17.4pt;z-index:251693056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rect id="_x0000_s1066" style="position:absolute;left:0;text-align:left;margin-left:235.25pt;margin-top:111.35pt;width:73.2pt;height:12.65pt;z-index:251692032" filled="f" fillcolor="red" strokecolor="red" strokeweight="2.25pt">
            <v:textbox inset="5.85pt,.7pt,5.85pt,.7pt"/>
          </v:rect>
        </w:pict>
      </w:r>
      <w:r w:rsidR="007033B8">
        <w:rPr>
          <w:noProof/>
          <w:lang w:eastAsia="ja-JP"/>
        </w:rPr>
        <w:drawing>
          <wp:inline distT="0" distB="0" distL="0" distR="0" wp14:anchorId="70CEAAF6" wp14:editId="1C841A92">
            <wp:extent cx="6285230" cy="3877310"/>
            <wp:effectExtent l="0" t="0" r="0" b="0"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ACF" w:rsidRDefault="00086ACF" w:rsidP="007033B8">
      <w:pPr>
        <w:widowControl/>
        <w:jc w:val="center"/>
        <w:rPr>
          <w:rFonts w:eastAsiaTheme="minorEastAsia"/>
          <w:lang w:eastAsia="ja-JP"/>
        </w:rPr>
      </w:pPr>
    </w:p>
    <w:p w:rsidR="00086ACF" w:rsidRDefault="00086ACF" w:rsidP="007033B8">
      <w:pPr>
        <w:widowControl/>
        <w:jc w:val="center"/>
        <w:rPr>
          <w:rFonts w:eastAsiaTheme="minorEastAsia"/>
          <w:lang w:eastAsia="ja-JP"/>
        </w:rPr>
      </w:pPr>
    </w:p>
    <w:p w:rsidR="00086ACF" w:rsidRDefault="00086ACF" w:rsidP="007033B8">
      <w:pPr>
        <w:widowControl/>
        <w:jc w:val="center"/>
        <w:rPr>
          <w:rFonts w:eastAsiaTheme="minorEastAsia"/>
          <w:lang w:eastAsia="ja-JP"/>
        </w:rPr>
      </w:pPr>
    </w:p>
    <w:p w:rsidR="00086ACF" w:rsidRDefault="00086ACF" w:rsidP="007033B8">
      <w:pPr>
        <w:widowControl/>
        <w:jc w:val="center"/>
        <w:rPr>
          <w:rFonts w:eastAsiaTheme="minorEastAsia"/>
          <w:lang w:eastAsia="ja-JP"/>
        </w:rPr>
      </w:pPr>
    </w:p>
    <w:p w:rsidR="00086ACF" w:rsidRDefault="00086ACF" w:rsidP="007033B8">
      <w:pPr>
        <w:widowControl/>
        <w:jc w:val="center"/>
        <w:rPr>
          <w:rFonts w:eastAsiaTheme="minorEastAsia"/>
          <w:lang w:eastAsia="ja-JP"/>
        </w:rPr>
      </w:pPr>
    </w:p>
    <w:p w:rsidR="007B777D" w:rsidRDefault="007B777D" w:rsidP="007033B8">
      <w:pPr>
        <w:widowControl/>
        <w:jc w:val="center"/>
        <w:rPr>
          <w:rFonts w:eastAsiaTheme="minorEastAsia"/>
          <w:lang w:eastAsia="ja-JP"/>
        </w:rPr>
      </w:pPr>
    </w:p>
    <w:p w:rsidR="007B777D" w:rsidRDefault="007B777D" w:rsidP="007033B8">
      <w:pPr>
        <w:widowControl/>
        <w:jc w:val="center"/>
        <w:rPr>
          <w:rFonts w:eastAsiaTheme="minorEastAsia"/>
          <w:lang w:eastAsia="ja-JP"/>
        </w:rPr>
      </w:pPr>
    </w:p>
    <w:p w:rsidR="00086ACF" w:rsidRPr="007033B8" w:rsidRDefault="00E95855" w:rsidP="00086ACF">
      <w:pPr>
        <w:widowControl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lastRenderedPageBreak/>
        <w:t>【編集</w:t>
      </w:r>
      <w:r w:rsidR="00086ACF">
        <w:rPr>
          <w:rFonts w:eastAsiaTheme="minorEastAsia" w:hint="eastAsia"/>
          <w:lang w:eastAsia="ja-JP"/>
        </w:rPr>
        <w:t>後】</w:t>
      </w:r>
    </w:p>
    <w:p w:rsidR="00C43560" w:rsidRDefault="004769C3" w:rsidP="00086ACF">
      <w:pPr>
        <w:widowControl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74" style="position:absolute;left:0;text-align:left;margin-left:453.45pt;margin-top:88.65pt;width:24.8pt;height:12.65pt;z-index:251700224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shape id="_x0000_s1073" type="#_x0000_t42" style="position:absolute;left:0;text-align:left;margin-left:371.95pt;margin-top:141.7pt;width:66.05pt;height:20.65pt;z-index:251699200;v-text-anchor:middle" adj="30953,-42886,27225,9414,23562,9414,-213,-189850" fillcolor="white [3201]" strokecolor="#c2d69b [1942]" strokeweight="1pt">
            <v:stroke startarrow="open"/>
            <v:shadow color="#868686"/>
            <v:textbox style="mso-next-textbox:#_x0000_s1073" inset="5.85pt,.7pt,5.85pt,.7pt">
              <w:txbxContent>
                <w:p w:rsidR="00093C15" w:rsidRPr="0047787B" w:rsidRDefault="00093C15" w:rsidP="00086ACF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eth0</w:t>
                  </w:r>
                  <w:r>
                    <w:rPr>
                      <w:rFonts w:eastAsiaTheme="minorEastAsia" w:hint="eastAsia"/>
                      <w:lang w:eastAsia="ja-JP"/>
                    </w:rPr>
                    <w:t>に修正</w:t>
                  </w:r>
                </w:p>
              </w:txbxContent>
            </v:textbox>
            <o:callout v:ext="edit" minusx="t"/>
          </v:shape>
        </w:pict>
      </w:r>
      <w:r>
        <w:rPr>
          <w:noProof/>
          <w:lang w:eastAsia="ja-JP"/>
        </w:rPr>
        <w:pict>
          <v:rect id="_x0000_s1072" style="position:absolute;left:0;text-align:left;margin-left:236.4pt;margin-top:89.05pt;width:73.2pt;height:12.65pt;z-index:251698176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shape id="_x0000_s1071" type="#_x0000_t42" style="position:absolute;left:0;text-align:left;margin-left:28pt;margin-top:133.5pt;width:191.15pt;height:20.65pt;z-index:251697152;v-text-anchor:middle" adj="24719,-29654,23487,9414,22278,9414,14063,-189850" fillcolor="white [3201]" strokecolor="#c2d69b [1942]" strokeweight="1pt">
            <v:stroke startarrow="open"/>
            <v:shadow color="#868686"/>
            <v:textbox style="mso-next-textbox:#_x0000_s1071" inset="5.85pt,.7pt,5.85pt,.7pt">
              <w:txbxContent>
                <w:p w:rsidR="00093C15" w:rsidRPr="0047787B" w:rsidRDefault="00093C15" w:rsidP="00086ACF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③で確認した</w:t>
                  </w:r>
                  <w:r>
                    <w:rPr>
                      <w:rFonts w:eastAsiaTheme="minorEastAsia" w:hint="eastAsia"/>
                      <w:lang w:eastAsia="ja-JP"/>
                    </w:rPr>
                    <w:t>VMware</w:t>
                  </w:r>
                  <w:r>
                    <w:rPr>
                      <w:rFonts w:eastAsiaTheme="minorEastAsia" w:hint="eastAsia"/>
                      <w:lang w:eastAsia="ja-JP"/>
                    </w:rPr>
                    <w:t>の</w:t>
                  </w:r>
                  <w:r>
                    <w:rPr>
                      <w:rFonts w:eastAsiaTheme="minorEastAsia" w:hint="eastAsia"/>
                      <w:lang w:eastAsia="ja-JP"/>
                    </w:rPr>
                    <w:t>MAC</w:t>
                  </w:r>
                  <w:r>
                    <w:rPr>
                      <w:rFonts w:eastAsiaTheme="minorEastAsia" w:hint="eastAsia"/>
                      <w:lang w:eastAsia="ja-JP"/>
                    </w:rPr>
                    <w:t>アドレス</w:t>
                  </w:r>
                </w:p>
              </w:txbxContent>
            </v:textbox>
            <o:callout v:ext="edit" minusx="t"/>
          </v:shape>
        </w:pict>
      </w:r>
      <w:r w:rsidR="00086ACF">
        <w:rPr>
          <w:noProof/>
          <w:lang w:eastAsia="ja-JP"/>
        </w:rPr>
        <w:drawing>
          <wp:inline distT="0" distB="0" distL="0" distR="0" wp14:anchorId="53D221C7" wp14:editId="193FED95">
            <wp:extent cx="6285230" cy="3523615"/>
            <wp:effectExtent l="0" t="0" r="0" b="0"/>
            <wp:docPr id="48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560" w:rsidRDefault="00C43560" w:rsidP="00C43560">
      <w:pPr>
        <w:widowControl/>
        <w:rPr>
          <w:rFonts w:eastAsiaTheme="minorEastAsia"/>
          <w:lang w:eastAsia="ja-JP"/>
        </w:rPr>
      </w:pPr>
    </w:p>
    <w:p w:rsidR="00C43560" w:rsidRDefault="00C43560" w:rsidP="00C43560">
      <w:pPr>
        <w:widowControl/>
        <w:rPr>
          <w:rFonts w:eastAsiaTheme="minorEastAsia"/>
          <w:lang w:eastAsia="ja-JP"/>
        </w:rPr>
      </w:pPr>
    </w:p>
    <w:p w:rsidR="000643B9" w:rsidRPr="00D70F84" w:rsidRDefault="000643B9" w:rsidP="000643B9">
      <w:pPr>
        <w:pStyle w:val="affff6"/>
        <w:widowControl/>
        <w:numPr>
          <w:ilvl w:val="0"/>
          <w:numId w:val="15"/>
        </w:numPr>
        <w:ind w:leftChars="0"/>
        <w:rPr>
          <w:rFonts w:eastAsiaTheme="minorEastAsia"/>
          <w:lang w:eastAsia="ja-JP"/>
        </w:rPr>
      </w:pPr>
      <w:r w:rsidRPr="009E0D2C">
        <w:rPr>
          <w:rFonts w:ascii="Arial" w:eastAsiaTheme="minorEastAsia" w:hAnsi="Arial" w:cs="Arial"/>
          <w:lang w:eastAsia="ja-JP"/>
        </w:rPr>
        <w:t>vi</w:t>
      </w:r>
      <w:r>
        <w:rPr>
          <w:rFonts w:eastAsiaTheme="minorEastAsia" w:hint="eastAsia"/>
          <w:lang w:eastAsia="ja-JP"/>
        </w:rPr>
        <w:t>で</w:t>
      </w:r>
      <w:r w:rsidR="006C0C05">
        <w:rPr>
          <w:rFonts w:eastAsiaTheme="minorEastAsia" w:hint="eastAsia"/>
          <w:lang w:eastAsia="ja-JP"/>
        </w:rPr>
        <w:t>/</w:t>
      </w:r>
      <w:r>
        <w:rPr>
          <w:rFonts w:ascii="Arial" w:hAnsi="Arial" w:cs="Arial"/>
          <w:color w:val="333333"/>
          <w:shd w:val="clear" w:color="auto" w:fill="FFFFFF"/>
        </w:rPr>
        <w:t>etc/sysconfig/network-script/ifcfg-eth0</w:t>
      </w:r>
      <w:r>
        <w:rPr>
          <w:rFonts w:asciiTheme="minorEastAsia" w:eastAsiaTheme="minorEastAsia" w:hAnsiTheme="minorEastAsia" w:cs="Arial" w:hint="eastAsia"/>
          <w:color w:val="333333"/>
          <w:shd w:val="clear" w:color="auto" w:fill="FFFFFF"/>
          <w:lang w:eastAsia="ja-JP"/>
        </w:rPr>
        <w:t>の</w:t>
      </w:r>
      <w:r w:rsidRPr="009E0D2C">
        <w:rPr>
          <w:rFonts w:eastAsiaTheme="minorEastAsia"/>
          <w:color w:val="333333"/>
          <w:shd w:val="clear" w:color="auto" w:fill="FFFFFF"/>
          <w:lang w:eastAsia="ja-JP"/>
        </w:rPr>
        <w:t>MAC</w:t>
      </w:r>
      <w:r>
        <w:rPr>
          <w:rFonts w:asciiTheme="minorEastAsia" w:eastAsiaTheme="minorEastAsia" w:hAnsiTheme="minorEastAsia" w:cs="Arial" w:hint="eastAsia"/>
          <w:color w:val="333333"/>
          <w:shd w:val="clear" w:color="auto" w:fill="FFFFFF"/>
          <w:lang w:eastAsia="ja-JP"/>
        </w:rPr>
        <w:t>アドレスを変更します。</w:t>
      </w:r>
    </w:p>
    <w:p w:rsidR="00D70F84" w:rsidRDefault="004769C3" w:rsidP="00D70F84">
      <w:pPr>
        <w:widowControl/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75" style="position:absolute;left:0;text-align:left;margin-left:82.4pt;margin-top:46.7pt;width:211.05pt;height:15pt;z-index:251701248" filled="f" fillcolor="red" strokecolor="red" strokeweight="2.25pt">
            <v:textbox inset="5.85pt,.7pt,5.85pt,.7pt"/>
          </v:rect>
        </w:pict>
      </w:r>
      <w:r w:rsidR="00D70F84">
        <w:rPr>
          <w:noProof/>
          <w:lang w:eastAsia="ja-JP"/>
        </w:rPr>
        <w:drawing>
          <wp:inline distT="0" distB="0" distL="0" distR="0" wp14:anchorId="2E318B79" wp14:editId="54AA3BE8">
            <wp:extent cx="5819760" cy="2940480"/>
            <wp:effectExtent l="0" t="0" r="0" b="0"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19760" cy="29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F84" w:rsidRDefault="00D70F84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D70F84" w:rsidRPr="00D70F84" w:rsidRDefault="004769C3" w:rsidP="00D70F84">
      <w:pPr>
        <w:widowControl/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lastRenderedPageBreak/>
        <w:pict>
          <v:shape id="_x0000_s1079" type="#_x0000_t42" style="position:absolute;left:0;text-align:left;margin-left:195.4pt;margin-top:136.25pt;width:197.35pt;height:23.2pt;z-index:251705344;v-text-anchor:middle" adj="-5670,-17084,-3141,8379,-657,8379,-2074,-137141" fillcolor="white [3201]" strokecolor="#c2d69b [1942]" strokeweight="1pt">
            <v:stroke startarrow="open"/>
            <v:shadow color="#868686"/>
            <v:textbox style="mso-next-textbox:#_x0000_s1079" inset="5.85pt,.7pt,5.85pt,.7pt">
              <w:txbxContent>
                <w:p w:rsidR="00093C15" w:rsidRPr="0047787B" w:rsidRDefault="00093C15" w:rsidP="00EE4836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③で確認した</w:t>
                  </w:r>
                  <w:r>
                    <w:rPr>
                      <w:rFonts w:eastAsiaTheme="minorEastAsia" w:hint="eastAsia"/>
                      <w:lang w:eastAsia="ja-JP"/>
                    </w:rPr>
                    <w:t>MAC</w:t>
                  </w:r>
                  <w:r>
                    <w:rPr>
                      <w:rFonts w:eastAsiaTheme="minorEastAsia" w:hint="eastAsia"/>
                      <w:lang w:eastAsia="ja-JP"/>
                    </w:rPr>
                    <w:t>アドレスを設定する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078" type="#_x0000_t42" style="position:absolute;left:0;text-align:left;margin-left:218.4pt;margin-top:62.75pt;width:234.1pt;height:36.6pt;z-index:251704320;v-text-anchor:middle" adj="-6874,25466,-3686,5311,-554,5311,-4978,-50636" fillcolor="white [3201]" strokecolor="#c2d69b [1942]" strokeweight="1pt">
            <v:stroke startarrow="open"/>
            <v:shadow color="#868686"/>
            <v:textbox style="mso-next-textbox:#_x0000_s1078" inset="5.85pt,.7pt,5.85pt,.7pt">
              <w:txbxContent>
                <w:p w:rsidR="00093C15" w:rsidRDefault="00093C15" w:rsidP="00EE4836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不整合となっている</w:t>
                  </w:r>
                  <w:r>
                    <w:rPr>
                      <w:rFonts w:eastAsiaTheme="minorEastAsia" w:hint="eastAsia"/>
                      <w:lang w:eastAsia="ja-JP"/>
                    </w:rPr>
                    <w:t>MAC</w:t>
                  </w:r>
                  <w:r>
                    <w:rPr>
                      <w:rFonts w:eastAsiaTheme="minorEastAsia" w:hint="eastAsia"/>
                      <w:lang w:eastAsia="ja-JP"/>
                    </w:rPr>
                    <w:t>アドレスなので削除、</w:t>
                  </w:r>
                </w:p>
                <w:p w:rsidR="00093C15" w:rsidRPr="0047787B" w:rsidRDefault="00093C15" w:rsidP="00EE4836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または認識しないようにコメントアウト</w:t>
                  </w:r>
                </w:p>
              </w:txbxContent>
            </v:textbox>
            <o:callout v:ext="edit" minusy="t"/>
          </v:shape>
        </w:pict>
      </w:r>
      <w:r>
        <w:rPr>
          <w:noProof/>
          <w:lang w:eastAsia="ja-JP"/>
        </w:rPr>
        <w:pict>
          <v:rect id="_x0000_s1077" style="position:absolute;left:0;text-align:left;margin-left:20.7pt;margin-top:111.7pt;width:122.3pt;height:9.4pt;z-index:251703296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rect id="_x0000_s1076" style="position:absolute;left:0;text-align:left;margin-left:20.45pt;margin-top:102.2pt;width:122.3pt;height:9.4pt;z-index:251702272" filled="f" fillcolor="red" strokecolor="red" strokeweight="2.25pt">
            <v:textbox inset="5.85pt,.7pt,5.85pt,.7pt"/>
          </v:rect>
        </w:pict>
      </w:r>
      <w:r w:rsidR="00D70F84">
        <w:rPr>
          <w:noProof/>
          <w:lang w:eastAsia="ja-JP"/>
        </w:rPr>
        <w:drawing>
          <wp:inline distT="0" distB="0" distL="0" distR="0" wp14:anchorId="711D3C59" wp14:editId="09A1162D">
            <wp:extent cx="5819760" cy="2940480"/>
            <wp:effectExtent l="0" t="0" r="0" b="0"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19760" cy="29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3B9" w:rsidRPr="00C43560" w:rsidRDefault="000643B9" w:rsidP="00C43560">
      <w:pPr>
        <w:widowControl/>
        <w:rPr>
          <w:rFonts w:eastAsiaTheme="minorEastAsia"/>
          <w:lang w:eastAsia="ja-JP"/>
        </w:rPr>
      </w:pPr>
    </w:p>
    <w:p w:rsidR="009F4086" w:rsidRDefault="009F4086" w:rsidP="009F4086">
      <w:pPr>
        <w:widowControl/>
        <w:jc w:val="left"/>
        <w:rPr>
          <w:rFonts w:eastAsiaTheme="minorEastAsia"/>
          <w:lang w:eastAsia="ja-JP"/>
        </w:rPr>
      </w:pPr>
    </w:p>
    <w:p w:rsidR="00EE4836" w:rsidRPr="00EE4836" w:rsidRDefault="007B777D" w:rsidP="00EE4836">
      <w:pPr>
        <w:pStyle w:val="affff6"/>
        <w:widowControl/>
        <w:numPr>
          <w:ilvl w:val="0"/>
          <w:numId w:val="15"/>
        </w:numPr>
        <w:ind w:leftChars="0"/>
        <w:jc w:val="left"/>
        <w:rPr>
          <w:rFonts w:eastAsiaTheme="minorEastAsia"/>
          <w:lang w:eastAsia="ja-JP"/>
        </w:rPr>
      </w:pPr>
      <w:r w:rsidRPr="007B777D">
        <w:rPr>
          <w:rFonts w:eastAsiaTheme="minorEastAsia" w:hint="eastAsia"/>
          <w:color w:val="FF0000"/>
          <w:lang w:eastAsia="ja-JP"/>
        </w:rPr>
        <w:t>OS</w:t>
      </w:r>
      <w:r w:rsidR="00EE4836" w:rsidRPr="00CE6171">
        <w:rPr>
          <w:rFonts w:eastAsiaTheme="minorEastAsia" w:hint="eastAsia"/>
          <w:b/>
          <w:color w:val="FF0000"/>
          <w:lang w:eastAsia="ja-JP"/>
        </w:rPr>
        <w:t>を再起動</w:t>
      </w:r>
      <w:r w:rsidR="00EE4836">
        <w:rPr>
          <w:rFonts w:eastAsiaTheme="minorEastAsia" w:hint="eastAsia"/>
          <w:lang w:eastAsia="ja-JP"/>
        </w:rPr>
        <w:t>し、</w:t>
      </w:r>
      <w:r w:rsidR="00EE4836">
        <w:rPr>
          <w:rFonts w:eastAsiaTheme="minorEastAsia" w:hint="eastAsia"/>
          <w:lang w:eastAsia="ja-JP"/>
        </w:rPr>
        <w:t>NIC</w:t>
      </w:r>
      <w:r w:rsidR="00EE4836">
        <w:rPr>
          <w:rFonts w:eastAsiaTheme="minorEastAsia" w:hint="eastAsia"/>
          <w:lang w:eastAsia="ja-JP"/>
        </w:rPr>
        <w:t>が活性化されている</w:t>
      </w:r>
      <w:r w:rsidR="000D19C6">
        <w:rPr>
          <w:rFonts w:eastAsiaTheme="minorEastAsia" w:hint="eastAsia"/>
          <w:lang w:eastAsia="ja-JP"/>
        </w:rPr>
        <w:t>事を</w:t>
      </w:r>
      <w:r w:rsidR="00EE4836">
        <w:rPr>
          <w:rFonts w:eastAsiaTheme="minorEastAsia" w:hint="eastAsia"/>
          <w:lang w:eastAsia="ja-JP"/>
        </w:rPr>
        <w:t>確認します。</w:t>
      </w:r>
    </w:p>
    <w:p w:rsidR="00393CB9" w:rsidRDefault="004769C3" w:rsidP="00505CB9">
      <w:pPr>
        <w:widowControl/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rect id="_x0000_s1080" style="position:absolute;left:0;text-align:left;margin-left:99.85pt;margin-top:70.8pt;width:60.8pt;height:13.75pt;z-index:251706368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rect id="_x0000_s1081" style="position:absolute;left:0;text-align:left;margin-left:17.25pt;margin-top:84.55pt;width:452.15pt;height:100.7pt;z-index:251707392" filled="f" fillcolor="red" strokecolor="red" strokeweight="2.25pt">
            <v:textbox inset="5.85pt,.7pt,5.85pt,.7pt"/>
          </v:rect>
        </w:pict>
      </w:r>
      <w:r>
        <w:rPr>
          <w:noProof/>
          <w:lang w:eastAsia="ja-JP"/>
        </w:rPr>
        <w:pict>
          <v:shape id="_x0000_s1082" type="#_x0000_t42" style="position:absolute;left:0;text-align:left;margin-left:197.8pt;margin-top:285.75pt;width:130.8pt;height:23.2pt;z-index:251708416;v-text-anchor:middle" adj="-22236,-92638,-11527,8379,-991,8379,-793,-161162" fillcolor="white [3201]" strokecolor="#c2d69b [1942]" strokeweight="1pt">
            <v:stroke startarrow="open"/>
            <v:shadow color="#868686"/>
            <v:textbox style="mso-next-textbox:#_x0000_s1082" inset="5.85pt,.7pt,5.85pt,.7pt">
              <w:txbxContent>
                <w:p w:rsidR="00093C15" w:rsidRPr="0047787B" w:rsidRDefault="00093C15" w:rsidP="00CE6171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eth0</w:t>
                  </w:r>
                  <w:r>
                    <w:rPr>
                      <w:rFonts w:eastAsiaTheme="minorEastAsia" w:hint="eastAsia"/>
                      <w:lang w:eastAsia="ja-JP"/>
                    </w:rPr>
                    <w:t>が活性化されている</w:t>
                  </w:r>
                </w:p>
              </w:txbxContent>
            </v:textbox>
          </v:shape>
        </w:pict>
      </w:r>
      <w:r w:rsidR="00505CB9">
        <w:rPr>
          <w:noProof/>
          <w:lang w:eastAsia="ja-JP"/>
        </w:rPr>
        <w:drawing>
          <wp:inline distT="0" distB="0" distL="0" distR="0" wp14:anchorId="0A87B09F" wp14:editId="7DF2A930">
            <wp:extent cx="5986080" cy="4766760"/>
            <wp:effectExtent l="0" t="0" r="0" b="0"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86080" cy="47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90E" w:rsidRDefault="004F490E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4F490E" w:rsidRDefault="004F490E" w:rsidP="004F490E">
      <w:pPr>
        <w:pStyle w:val="31"/>
        <w:rPr>
          <w:lang w:eastAsia="ja-JP"/>
        </w:rPr>
      </w:pPr>
      <w:bookmarkStart w:id="13" w:name="_Toc398129502"/>
      <w:r>
        <w:rPr>
          <w:rFonts w:hint="eastAsia"/>
          <w:lang w:eastAsia="ja-JP"/>
        </w:rPr>
        <w:lastRenderedPageBreak/>
        <w:t>固定</w:t>
      </w:r>
      <w:r>
        <w:rPr>
          <w:rFonts w:hint="eastAsia"/>
          <w:lang w:eastAsia="ja-JP"/>
        </w:rPr>
        <w:t>IP</w:t>
      </w:r>
      <w:r>
        <w:rPr>
          <w:rFonts w:hint="eastAsia"/>
          <w:lang w:eastAsia="ja-JP"/>
        </w:rPr>
        <w:t>アドレス設定例</w:t>
      </w:r>
      <w:bookmarkEnd w:id="13"/>
    </w:p>
    <w:p w:rsidR="00393CB9" w:rsidRDefault="004F490E" w:rsidP="004F490E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IP</w:t>
      </w:r>
      <w:r>
        <w:rPr>
          <w:rFonts w:eastAsiaTheme="minorEastAsia" w:hint="eastAsia"/>
          <w:lang w:eastAsia="ja-JP"/>
        </w:rPr>
        <w:t>アドレス、デフォルトゲートウェイ、ホスト名、</w:t>
      </w:r>
      <w:r>
        <w:rPr>
          <w:rFonts w:eastAsiaTheme="minorEastAsia" w:hint="eastAsia"/>
          <w:lang w:eastAsia="ja-JP"/>
        </w:rPr>
        <w:t>DNS</w:t>
      </w:r>
      <w:r w:rsidR="005E6326">
        <w:rPr>
          <w:rFonts w:eastAsiaTheme="minorEastAsia" w:hint="eastAsia"/>
          <w:lang w:eastAsia="ja-JP"/>
        </w:rPr>
        <w:t>を</w:t>
      </w:r>
      <w:r>
        <w:rPr>
          <w:rFonts w:eastAsiaTheme="minorEastAsia" w:hint="eastAsia"/>
          <w:lang w:eastAsia="ja-JP"/>
        </w:rPr>
        <w:t>固定設定する場合の</w:t>
      </w:r>
      <w:r w:rsidR="00093C15">
        <w:rPr>
          <w:rFonts w:eastAsiaTheme="minorEastAsia" w:hint="eastAsia"/>
          <w:lang w:eastAsia="ja-JP"/>
        </w:rPr>
        <w:t>設定例を示します。</w:t>
      </w:r>
    </w:p>
    <w:p w:rsidR="009029E4" w:rsidRDefault="009029E4" w:rsidP="004F490E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下記内容で設定する場合の</w:t>
      </w:r>
      <w:r>
        <w:rPr>
          <w:rFonts w:eastAsiaTheme="minorEastAsia" w:hint="eastAsia"/>
          <w:lang w:eastAsia="ja-JP"/>
        </w:rPr>
        <w:t>config</w:t>
      </w:r>
      <w:r>
        <w:rPr>
          <w:rFonts w:eastAsiaTheme="minorEastAsia" w:hint="eastAsia"/>
          <w:lang w:eastAsia="ja-JP"/>
        </w:rPr>
        <w:t>ファイルの設定例です。各パラメータの詳細</w:t>
      </w:r>
      <w:r w:rsidR="005E6326">
        <w:rPr>
          <w:rFonts w:eastAsiaTheme="minorEastAsia" w:hint="eastAsia"/>
          <w:lang w:eastAsia="ja-JP"/>
        </w:rPr>
        <w:t>説明は</w:t>
      </w:r>
      <w:r>
        <w:rPr>
          <w:rFonts w:eastAsiaTheme="minorEastAsia" w:hint="eastAsia"/>
          <w:lang w:eastAsia="ja-JP"/>
        </w:rPr>
        <w:t>省略します。</w:t>
      </w:r>
    </w:p>
    <w:p w:rsidR="009029E4" w:rsidRDefault="009029E4" w:rsidP="004F490E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変更後は</w:t>
      </w:r>
      <w:r>
        <w:rPr>
          <w:rFonts w:eastAsiaTheme="minorEastAsia" w:hint="eastAsia"/>
          <w:lang w:eastAsia="ja-JP"/>
        </w:rPr>
        <w:t>OS</w:t>
      </w:r>
      <w:r>
        <w:rPr>
          <w:rFonts w:eastAsiaTheme="minorEastAsia" w:hint="eastAsia"/>
          <w:lang w:eastAsia="ja-JP"/>
        </w:rPr>
        <w:t>の再起動</w:t>
      </w:r>
      <w:r w:rsidR="001F3010">
        <w:rPr>
          <w:rFonts w:eastAsiaTheme="minorEastAsia" w:hint="eastAsia"/>
          <w:lang w:eastAsia="ja-JP"/>
        </w:rPr>
        <w:t>など</w:t>
      </w:r>
      <w:r>
        <w:rPr>
          <w:rFonts w:eastAsiaTheme="minorEastAsia" w:hint="eastAsia"/>
          <w:lang w:eastAsia="ja-JP"/>
        </w:rPr>
        <w:t>を実施し</w:t>
      </w:r>
      <w:r w:rsidR="001F3010">
        <w:rPr>
          <w:rFonts w:eastAsiaTheme="minorEastAsia" w:hint="eastAsia"/>
          <w:lang w:eastAsia="ja-JP"/>
        </w:rPr>
        <w:t>て</w:t>
      </w:r>
      <w:r>
        <w:rPr>
          <w:rFonts w:eastAsiaTheme="minorEastAsia" w:hint="eastAsia"/>
          <w:lang w:eastAsia="ja-JP"/>
        </w:rPr>
        <w:t>設定を反映させてください。</w:t>
      </w:r>
    </w:p>
    <w:p w:rsidR="009029E4" w:rsidRDefault="009029E4" w:rsidP="004F490E">
      <w:pPr>
        <w:widowControl/>
        <w:jc w:val="left"/>
        <w:rPr>
          <w:rFonts w:eastAsiaTheme="minorEastAsia"/>
          <w:lang w:eastAsia="ja-JP"/>
        </w:rPr>
      </w:pPr>
    </w:p>
    <w:tbl>
      <w:tblPr>
        <w:tblStyle w:val="afff7"/>
        <w:tblW w:w="0" w:type="auto"/>
        <w:tblLook w:val="04A0" w:firstRow="1" w:lastRow="0" w:firstColumn="1" w:lastColumn="0" w:noHBand="0" w:noVBand="1"/>
      </w:tblPr>
      <w:tblGrid>
        <w:gridCol w:w="2524"/>
        <w:gridCol w:w="2524"/>
        <w:gridCol w:w="2524"/>
        <w:gridCol w:w="2524"/>
      </w:tblGrid>
      <w:tr w:rsidR="009029E4" w:rsidTr="005E6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24" w:type="dxa"/>
            <w:shd w:val="clear" w:color="auto" w:fill="BFBFBF" w:themeFill="background1" w:themeFillShade="BF"/>
            <w:vAlign w:val="center"/>
          </w:tcPr>
          <w:p w:rsidR="009029E4" w:rsidRPr="005E6326" w:rsidRDefault="005E6326" w:rsidP="005E6326">
            <w:pPr>
              <w:widowControl/>
              <w:wordWrap/>
              <w:jc w:val="center"/>
              <w:rPr>
                <w:rFonts w:ascii="MS UI Gothic" w:eastAsia="MS UI Gothic" w:hAnsi="MS UI Gothic"/>
                <w:b w:val="0"/>
                <w:lang w:eastAsia="ja-JP"/>
              </w:rPr>
            </w:pPr>
            <w:r w:rsidRPr="005E6326">
              <w:rPr>
                <w:rFonts w:ascii="MS UI Gothic" w:eastAsia="MS UI Gothic" w:hAnsi="MS UI Gothic" w:hint="eastAsia"/>
                <w:b w:val="0"/>
                <w:lang w:eastAsia="ja-JP"/>
              </w:rPr>
              <w:t>IPアドレス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9029E4" w:rsidRPr="005E6326" w:rsidRDefault="005E6326" w:rsidP="005E6326">
            <w:pPr>
              <w:widowControl/>
              <w:jc w:val="center"/>
              <w:rPr>
                <w:rFonts w:ascii="MS UI Gothic" w:eastAsia="MS UI Gothic" w:hAnsi="MS UI Gothic"/>
                <w:b w:val="0"/>
                <w:lang w:eastAsia="ja-JP"/>
              </w:rPr>
            </w:pPr>
            <w:r w:rsidRPr="005E6326">
              <w:rPr>
                <w:rFonts w:ascii="MS UI Gothic" w:eastAsia="MS UI Gothic" w:hAnsi="MS UI Gothic" w:hint="eastAsia"/>
                <w:b w:val="0"/>
                <w:lang w:eastAsia="ja-JP"/>
              </w:rPr>
              <w:t>192.168.1.90</w:t>
            </w:r>
          </w:p>
        </w:tc>
        <w:tc>
          <w:tcPr>
            <w:tcW w:w="2524" w:type="dxa"/>
            <w:shd w:val="clear" w:color="auto" w:fill="BFBFBF" w:themeFill="background1" w:themeFillShade="BF"/>
            <w:vAlign w:val="center"/>
          </w:tcPr>
          <w:p w:rsidR="009029E4" w:rsidRPr="005E6326" w:rsidRDefault="005E6326" w:rsidP="005E6326">
            <w:pPr>
              <w:widowControl/>
              <w:jc w:val="center"/>
              <w:rPr>
                <w:rFonts w:ascii="MS UI Gothic" w:eastAsia="MS UI Gothic" w:hAnsi="MS UI Gothic"/>
                <w:b w:val="0"/>
                <w:lang w:eastAsia="ja-JP"/>
              </w:rPr>
            </w:pPr>
            <w:r w:rsidRPr="005E6326">
              <w:rPr>
                <w:rFonts w:ascii="MS UI Gothic" w:eastAsia="MS UI Gothic" w:hAnsi="MS UI Gothic" w:hint="eastAsia"/>
                <w:b w:val="0"/>
                <w:lang w:eastAsia="ja-JP"/>
              </w:rPr>
              <w:t>ホスト名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9029E4" w:rsidRPr="005E6326" w:rsidRDefault="005E6326" w:rsidP="005E6326">
            <w:pPr>
              <w:widowControl/>
              <w:jc w:val="center"/>
              <w:rPr>
                <w:rFonts w:ascii="MS UI Gothic" w:eastAsia="MS UI Gothic" w:hAnsi="MS UI Gothic"/>
                <w:b w:val="0"/>
                <w:lang w:eastAsia="ja-JP"/>
              </w:rPr>
            </w:pPr>
            <w:r w:rsidRPr="005E6326">
              <w:rPr>
                <w:rFonts w:ascii="MS UI Gothic" w:eastAsia="MS UI Gothic" w:hAnsi="MS UI Gothic" w:hint="eastAsia"/>
                <w:b w:val="0"/>
                <w:lang w:eastAsia="ja-JP"/>
              </w:rPr>
              <w:t>OTP-90</w:t>
            </w:r>
          </w:p>
        </w:tc>
      </w:tr>
      <w:tr w:rsidR="005E6326" w:rsidTr="005E6326">
        <w:tc>
          <w:tcPr>
            <w:tcW w:w="2524" w:type="dxa"/>
            <w:shd w:val="clear" w:color="auto" w:fill="BFBFBF" w:themeFill="background1" w:themeFillShade="BF"/>
            <w:vAlign w:val="center"/>
          </w:tcPr>
          <w:p w:rsidR="005E6326" w:rsidRPr="005E6326" w:rsidRDefault="005E6326" w:rsidP="005E6326">
            <w:pPr>
              <w:widowControl/>
              <w:jc w:val="center"/>
              <w:rPr>
                <w:rFonts w:ascii="MS UI Gothic" w:eastAsia="MS UI Gothic" w:hAnsi="MS UI Gothic"/>
                <w:lang w:eastAsia="ja-JP"/>
              </w:rPr>
            </w:pPr>
            <w:r w:rsidRPr="005E6326">
              <w:rPr>
                <w:rFonts w:ascii="MS UI Gothic" w:eastAsia="MS UI Gothic" w:hAnsi="MS UI Gothic" w:hint="eastAsia"/>
                <w:lang w:eastAsia="ja-JP"/>
              </w:rPr>
              <w:t>NETMASK</w:t>
            </w:r>
          </w:p>
        </w:tc>
        <w:tc>
          <w:tcPr>
            <w:tcW w:w="2524" w:type="dxa"/>
            <w:vAlign w:val="center"/>
          </w:tcPr>
          <w:p w:rsidR="005E6326" w:rsidRPr="005E6326" w:rsidRDefault="005E6326" w:rsidP="005E6326">
            <w:pPr>
              <w:widowControl/>
              <w:jc w:val="center"/>
              <w:rPr>
                <w:rFonts w:ascii="MS UI Gothic" w:eastAsia="MS UI Gothic" w:hAnsi="MS UI Gothic"/>
                <w:lang w:eastAsia="ja-JP"/>
              </w:rPr>
            </w:pPr>
            <w:r w:rsidRPr="005E6326">
              <w:rPr>
                <w:rFonts w:ascii="MS UI Gothic" w:eastAsia="MS UI Gothic" w:hAnsi="MS UI Gothic" w:hint="eastAsia"/>
                <w:lang w:eastAsia="ja-JP"/>
              </w:rPr>
              <w:t>255.255.255.0　（/24）</w:t>
            </w:r>
          </w:p>
        </w:tc>
        <w:tc>
          <w:tcPr>
            <w:tcW w:w="2524" w:type="dxa"/>
            <w:shd w:val="clear" w:color="auto" w:fill="BFBFBF" w:themeFill="background1" w:themeFillShade="BF"/>
            <w:vAlign w:val="center"/>
          </w:tcPr>
          <w:p w:rsidR="005E6326" w:rsidRPr="005E6326" w:rsidRDefault="005E6326" w:rsidP="005E6326">
            <w:pPr>
              <w:widowControl/>
              <w:jc w:val="center"/>
              <w:rPr>
                <w:rFonts w:ascii="MS UI Gothic" w:eastAsia="MS UI Gothic" w:hAnsi="MS UI Gothic"/>
                <w:lang w:eastAsia="ja-JP"/>
              </w:rPr>
            </w:pPr>
            <w:r w:rsidRPr="005E6326">
              <w:rPr>
                <w:rFonts w:ascii="MS UI Gothic" w:eastAsia="MS UI Gothic" w:hAnsi="MS UI Gothic" w:hint="eastAsia"/>
                <w:lang w:eastAsia="ja-JP"/>
              </w:rPr>
              <w:t>DNS</w:t>
            </w:r>
          </w:p>
        </w:tc>
        <w:tc>
          <w:tcPr>
            <w:tcW w:w="2524" w:type="dxa"/>
            <w:vAlign w:val="center"/>
          </w:tcPr>
          <w:p w:rsidR="005E6326" w:rsidRPr="005E6326" w:rsidRDefault="005E6326" w:rsidP="005E6326">
            <w:pPr>
              <w:widowControl/>
              <w:jc w:val="center"/>
              <w:rPr>
                <w:rFonts w:ascii="MS UI Gothic" w:eastAsia="MS UI Gothic" w:hAnsi="MS UI Gothic"/>
                <w:lang w:eastAsia="ja-JP"/>
              </w:rPr>
            </w:pPr>
            <w:r w:rsidRPr="005E6326">
              <w:rPr>
                <w:rFonts w:ascii="MS UI Gothic" w:eastAsia="MS UI Gothic" w:hAnsi="MS UI Gothic" w:hint="eastAsia"/>
                <w:lang w:eastAsia="ja-JP"/>
              </w:rPr>
              <w:t>192.168.1.90</w:t>
            </w:r>
          </w:p>
        </w:tc>
      </w:tr>
      <w:tr w:rsidR="009029E4" w:rsidTr="005E6326">
        <w:tc>
          <w:tcPr>
            <w:tcW w:w="2524" w:type="dxa"/>
            <w:shd w:val="clear" w:color="auto" w:fill="BFBFBF" w:themeFill="background1" w:themeFillShade="BF"/>
            <w:vAlign w:val="center"/>
          </w:tcPr>
          <w:p w:rsidR="009029E4" w:rsidRPr="005E6326" w:rsidRDefault="005E6326" w:rsidP="005E6326">
            <w:pPr>
              <w:widowControl/>
              <w:jc w:val="center"/>
              <w:rPr>
                <w:rFonts w:ascii="MS UI Gothic" w:eastAsia="MS UI Gothic" w:hAnsi="MS UI Gothic"/>
                <w:lang w:eastAsia="ja-JP"/>
              </w:rPr>
            </w:pPr>
            <w:r w:rsidRPr="005E6326">
              <w:rPr>
                <w:rFonts w:ascii="MS UI Gothic" w:eastAsia="MS UI Gothic" w:hAnsi="MS UI Gothic" w:hint="eastAsia"/>
                <w:lang w:eastAsia="ja-JP"/>
              </w:rPr>
              <w:t>デフォルトゲートウェイ</w:t>
            </w:r>
          </w:p>
        </w:tc>
        <w:tc>
          <w:tcPr>
            <w:tcW w:w="2524" w:type="dxa"/>
            <w:vAlign w:val="center"/>
          </w:tcPr>
          <w:p w:rsidR="009029E4" w:rsidRPr="005E6326" w:rsidRDefault="005E6326" w:rsidP="005E6326">
            <w:pPr>
              <w:widowControl/>
              <w:jc w:val="center"/>
              <w:rPr>
                <w:rFonts w:ascii="MS UI Gothic" w:eastAsia="MS UI Gothic" w:hAnsi="MS UI Gothic"/>
                <w:lang w:eastAsia="ja-JP"/>
              </w:rPr>
            </w:pPr>
            <w:r w:rsidRPr="005E6326">
              <w:rPr>
                <w:rFonts w:ascii="MS UI Gothic" w:eastAsia="MS UI Gothic" w:hAnsi="MS UI Gothic" w:hint="eastAsia"/>
                <w:lang w:eastAsia="ja-JP"/>
              </w:rPr>
              <w:t>192.168.1.1</w:t>
            </w:r>
          </w:p>
        </w:tc>
        <w:tc>
          <w:tcPr>
            <w:tcW w:w="2524" w:type="dxa"/>
            <w:shd w:val="clear" w:color="auto" w:fill="BFBFBF" w:themeFill="background1" w:themeFillShade="BF"/>
            <w:vAlign w:val="center"/>
          </w:tcPr>
          <w:p w:rsidR="009029E4" w:rsidRPr="005E6326" w:rsidRDefault="009029E4" w:rsidP="005E6326">
            <w:pPr>
              <w:widowControl/>
              <w:jc w:val="center"/>
              <w:rPr>
                <w:rFonts w:ascii="MS UI Gothic" w:eastAsia="MS UI Gothic" w:hAnsi="MS UI Gothic"/>
                <w:lang w:eastAsia="ja-JP"/>
              </w:rPr>
            </w:pPr>
          </w:p>
        </w:tc>
        <w:tc>
          <w:tcPr>
            <w:tcW w:w="2524" w:type="dxa"/>
            <w:vAlign w:val="center"/>
          </w:tcPr>
          <w:p w:rsidR="009029E4" w:rsidRPr="005E6326" w:rsidRDefault="009029E4" w:rsidP="005E6326">
            <w:pPr>
              <w:widowControl/>
              <w:jc w:val="center"/>
              <w:rPr>
                <w:rFonts w:ascii="MS UI Gothic" w:eastAsia="MS UI Gothic" w:hAnsi="MS UI Gothic"/>
                <w:lang w:eastAsia="ja-JP"/>
              </w:rPr>
            </w:pPr>
          </w:p>
        </w:tc>
      </w:tr>
    </w:tbl>
    <w:p w:rsidR="009029E4" w:rsidRDefault="009029E4" w:rsidP="004F490E">
      <w:pPr>
        <w:widowControl/>
        <w:jc w:val="left"/>
        <w:rPr>
          <w:rFonts w:eastAsiaTheme="minorEastAsia"/>
          <w:lang w:eastAsia="ja-JP"/>
        </w:rPr>
      </w:pPr>
    </w:p>
    <w:p w:rsidR="009029E4" w:rsidRDefault="009029E4" w:rsidP="004F490E">
      <w:pPr>
        <w:widowControl/>
        <w:jc w:val="left"/>
        <w:rPr>
          <w:rFonts w:eastAsiaTheme="minorEastAsia"/>
          <w:lang w:eastAsia="ja-JP"/>
        </w:rPr>
      </w:pPr>
    </w:p>
    <w:p w:rsidR="009029E4" w:rsidRDefault="005E6326" w:rsidP="004F490E">
      <w:pPr>
        <w:widowControl/>
        <w:jc w:val="left"/>
        <w:rPr>
          <w:rFonts w:eastAsiaTheme="minorEastAsia"/>
          <w:lang w:eastAsia="ja-JP"/>
        </w:rPr>
      </w:pPr>
      <w:r w:rsidRPr="005E6326">
        <w:rPr>
          <w:rFonts w:eastAsiaTheme="minorEastAsia"/>
          <w:lang w:eastAsia="ja-JP"/>
        </w:rPr>
        <w:t>/etc/sysconfig/network-scripts/ifcfg-eth0</w:t>
      </w:r>
    </w:p>
    <w:p w:rsidR="00093C15" w:rsidRDefault="004769C3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margin-left:-.1pt;margin-top:2.1pt;width:248pt;height:183pt;z-index:251714560">
            <v:textbox inset="5.85pt,.7pt,5.85pt,.7pt">
              <w:txbxContent>
                <w:p w:rsidR="00093C15" w:rsidRPr="005E6326" w:rsidRDefault="00093C15" w:rsidP="00093C15">
                  <w:r w:rsidRPr="005E6326">
                    <w:t>DEVICE="eth0"</w:t>
                  </w:r>
                </w:p>
                <w:p w:rsidR="00093C15" w:rsidRPr="005E6326" w:rsidRDefault="00093C15" w:rsidP="00093C15">
                  <w:r w:rsidRPr="005E6326">
                    <w:t>BOOTPROTO=none</w:t>
                  </w:r>
                </w:p>
                <w:p w:rsidR="00093C15" w:rsidRPr="005E6326" w:rsidRDefault="00093C15" w:rsidP="00093C15">
                  <w:r w:rsidRPr="005E6326">
                    <w:t>NM_CONTROLLED="yes"</w:t>
                  </w:r>
                </w:p>
                <w:p w:rsidR="00093C15" w:rsidRPr="005E6326" w:rsidRDefault="00093C15" w:rsidP="00093C15">
                  <w:r w:rsidRPr="005E6326">
                    <w:t>ONBOOT=yes</w:t>
                  </w:r>
                </w:p>
                <w:p w:rsidR="00093C15" w:rsidRPr="005E6326" w:rsidRDefault="00093C15" w:rsidP="00093C15">
                  <w:r w:rsidRPr="005E6326">
                    <w:t>TYPE="Ethernet"</w:t>
                  </w:r>
                </w:p>
                <w:p w:rsidR="00093C15" w:rsidRPr="005E6326" w:rsidRDefault="00093C15" w:rsidP="00093C15">
                  <w:r w:rsidRPr="005E6326">
                    <w:t>UUID="8d00fa8c-58e9-4021-a92e-3b3dfd72a47a"</w:t>
                  </w:r>
                </w:p>
                <w:p w:rsidR="00093C15" w:rsidRPr="005E6326" w:rsidRDefault="002067F7" w:rsidP="00093C15">
                  <w:r>
                    <w:t>HWADDR=00:50:56:A6:00:11</w:t>
                  </w:r>
                </w:p>
                <w:p w:rsidR="00093C15" w:rsidRPr="002067F7" w:rsidRDefault="00093C15" w:rsidP="00093C15">
                  <w:pPr>
                    <w:rPr>
                      <w:color w:val="FF0000"/>
                    </w:rPr>
                  </w:pPr>
                  <w:r w:rsidRPr="002067F7">
                    <w:rPr>
                      <w:color w:val="FF0000"/>
                    </w:rPr>
                    <w:t>IPADDR=192.168.1.90</w:t>
                  </w:r>
                </w:p>
                <w:p w:rsidR="00093C15" w:rsidRPr="002067F7" w:rsidRDefault="00093C15" w:rsidP="00093C15">
                  <w:pPr>
                    <w:rPr>
                      <w:color w:val="FF0000"/>
                    </w:rPr>
                  </w:pPr>
                  <w:r w:rsidRPr="002067F7">
                    <w:rPr>
                      <w:color w:val="FF0000"/>
                    </w:rPr>
                    <w:t>PREFIX=24</w:t>
                  </w:r>
                </w:p>
                <w:p w:rsidR="00093C15" w:rsidRPr="002067F7" w:rsidRDefault="00093C15" w:rsidP="00093C15">
                  <w:pPr>
                    <w:rPr>
                      <w:color w:val="FF0000"/>
                    </w:rPr>
                  </w:pPr>
                  <w:r w:rsidRPr="002067F7">
                    <w:rPr>
                      <w:color w:val="FF0000"/>
                    </w:rPr>
                    <w:t>GATEWAY=192.168.1.1</w:t>
                  </w:r>
                </w:p>
                <w:p w:rsidR="00093C15" w:rsidRPr="002067F7" w:rsidRDefault="00093C15" w:rsidP="00093C15">
                  <w:pPr>
                    <w:rPr>
                      <w:color w:val="FF0000"/>
                    </w:rPr>
                  </w:pPr>
                  <w:r w:rsidRPr="002067F7">
                    <w:rPr>
                      <w:color w:val="FF0000"/>
                    </w:rPr>
                    <w:t>DNS1=192.168.1.1</w:t>
                  </w:r>
                </w:p>
                <w:p w:rsidR="00093C15" w:rsidRPr="005E6326" w:rsidRDefault="00093C15" w:rsidP="00093C15">
                  <w:r w:rsidRPr="005E6326">
                    <w:t>DEFROUTE=yes</w:t>
                  </w:r>
                </w:p>
                <w:p w:rsidR="00093C15" w:rsidRPr="005E6326" w:rsidRDefault="00093C15" w:rsidP="00093C15">
                  <w:r w:rsidRPr="005E6326">
                    <w:t>IPV4_FAILURE_FATAL=yes</w:t>
                  </w:r>
                </w:p>
                <w:p w:rsidR="00093C15" w:rsidRPr="005E6326" w:rsidRDefault="00093C15" w:rsidP="00093C15">
                  <w:r w:rsidRPr="005E6326">
                    <w:t>IPV6INIT=no</w:t>
                  </w:r>
                </w:p>
                <w:p w:rsidR="00093C15" w:rsidRPr="005E6326" w:rsidRDefault="00093C15" w:rsidP="00093C15">
                  <w:r w:rsidRPr="005E6326">
                    <w:t>NAME="System eth0</w:t>
                  </w:r>
                </w:p>
              </w:txbxContent>
            </v:textbox>
          </v:shape>
        </w:pict>
      </w:r>
    </w:p>
    <w:p w:rsidR="004F490E" w:rsidRDefault="004F490E" w:rsidP="00093C15">
      <w:pPr>
        <w:widowControl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Pr="005E6326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5E6326" w:rsidRDefault="005E6326">
      <w:pPr>
        <w:widowControl/>
        <w:jc w:val="left"/>
        <w:rPr>
          <w:rFonts w:eastAsiaTheme="minorEastAsia"/>
          <w:lang w:eastAsia="ja-JP"/>
        </w:rPr>
      </w:pPr>
      <w:r w:rsidRPr="005E6326">
        <w:rPr>
          <w:rFonts w:eastAsiaTheme="minorEastAsia"/>
          <w:lang w:eastAsia="ja-JP"/>
        </w:rPr>
        <w:t>/etc/sysconfig/network</w:t>
      </w:r>
    </w:p>
    <w:p w:rsidR="005E6326" w:rsidRDefault="004769C3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noProof/>
          <w:lang w:eastAsia="ja-JP"/>
        </w:rPr>
        <w:pict>
          <v:shape id="_x0000_s1090" type="#_x0000_t202" style="position:absolute;margin-left:-.1pt;margin-top:3.95pt;width:248pt;height:42pt;z-index:251715584">
            <v:textbox inset="5.85pt,.7pt,5.85pt,.7pt">
              <w:txbxContent>
                <w:p w:rsidR="005E6326" w:rsidRDefault="005E6326" w:rsidP="005E6326">
                  <w:r>
                    <w:t>NETWORKING=yes</w:t>
                  </w:r>
                </w:p>
                <w:p w:rsidR="005E6326" w:rsidRPr="002067F7" w:rsidRDefault="005E6326" w:rsidP="005E6326">
                  <w:pPr>
                    <w:rPr>
                      <w:color w:val="FF0000"/>
                    </w:rPr>
                  </w:pPr>
                  <w:r w:rsidRPr="002067F7">
                    <w:rPr>
                      <w:color w:val="FF0000"/>
                    </w:rPr>
                    <w:t>HOSTNAME=OTP-90</w:t>
                  </w:r>
                </w:p>
                <w:p w:rsidR="005E6326" w:rsidRPr="002067F7" w:rsidRDefault="005E6326" w:rsidP="005E6326">
                  <w:pPr>
                    <w:rPr>
                      <w:color w:val="FF0000"/>
                    </w:rPr>
                  </w:pPr>
                  <w:r w:rsidRPr="002067F7">
                    <w:rPr>
                      <w:color w:val="FF0000"/>
                    </w:rPr>
                    <w:t>GATEWAY=192.168.1.1</w:t>
                  </w:r>
                </w:p>
              </w:txbxContent>
            </v:textbox>
          </v:shape>
        </w:pict>
      </w: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2067F7">
      <w:pPr>
        <w:widowControl/>
        <w:jc w:val="left"/>
        <w:rPr>
          <w:rFonts w:eastAsiaTheme="minorEastAsia"/>
          <w:lang w:eastAsia="ja-JP"/>
        </w:rPr>
      </w:pPr>
      <w:r w:rsidRPr="002067F7">
        <w:rPr>
          <w:rFonts w:eastAsiaTheme="minorEastAsia"/>
          <w:lang w:eastAsia="ja-JP"/>
        </w:rPr>
        <w:t>/etc/resolv.conf</w:t>
      </w:r>
    </w:p>
    <w:p w:rsidR="00093C15" w:rsidRDefault="004769C3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noProof/>
          <w:lang w:eastAsia="ja-JP"/>
        </w:rPr>
        <w:pict>
          <v:shape id="_x0000_s1091" type="#_x0000_t202" style="position:absolute;margin-left:-.1pt;margin-top:3.45pt;width:248pt;height:42pt;z-index:251716608">
            <v:textbox inset="5.85pt,.7pt,5.85pt,.7pt">
              <w:txbxContent>
                <w:p w:rsidR="005E6326" w:rsidRDefault="005E6326" w:rsidP="005E6326">
                  <w:r>
                    <w:t># Generated by NetworkManager</w:t>
                  </w:r>
                </w:p>
                <w:p w:rsidR="005E6326" w:rsidRPr="002067F7" w:rsidRDefault="005E6326" w:rsidP="005E6326">
                  <w:pPr>
                    <w:rPr>
                      <w:color w:val="FF0000"/>
                    </w:rPr>
                  </w:pPr>
                  <w:r w:rsidRPr="002067F7">
                    <w:rPr>
                      <w:color w:val="FF0000"/>
                    </w:rPr>
                    <w:t>nameserver 192.168.1.1</w:t>
                  </w:r>
                </w:p>
              </w:txbxContent>
            </v:textbox>
          </v:shape>
        </w:pict>
      </w: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093C15" w:rsidRDefault="00093C15">
      <w:pPr>
        <w:widowControl/>
        <w:jc w:val="left"/>
        <w:rPr>
          <w:rFonts w:eastAsiaTheme="minorEastAsia"/>
          <w:lang w:eastAsia="ja-JP"/>
        </w:rPr>
      </w:pPr>
    </w:p>
    <w:p w:rsidR="007D0DE1" w:rsidRDefault="005D26EB" w:rsidP="007D0DE1">
      <w:pPr>
        <w:pStyle w:val="20"/>
      </w:pPr>
      <w:bookmarkStart w:id="14" w:name="_Toc398129503"/>
      <w:r>
        <w:rPr>
          <w:rFonts w:hint="eastAsia"/>
        </w:rPr>
        <w:lastRenderedPageBreak/>
        <w:t>サービス</w:t>
      </w:r>
      <w:r w:rsidR="000D19C6">
        <w:rPr>
          <w:rFonts w:hint="eastAsia"/>
        </w:rPr>
        <w:t>モニタリング</w:t>
      </w:r>
      <w:r>
        <w:rPr>
          <w:rFonts w:hint="eastAsia"/>
        </w:rPr>
        <w:t>（</w:t>
      </w:r>
      <w:r w:rsidR="00905BFE">
        <w:rPr>
          <w:rFonts w:ascii="ＭＳ 明朝" w:eastAsia="ＭＳ 明朝" w:hAnsi="ＭＳ 明朝" w:hint="eastAsia"/>
        </w:rPr>
        <w:t>OTP</w:t>
      </w:r>
      <w:r w:rsidRPr="008C00D8">
        <w:rPr>
          <w:rFonts w:ascii="ＭＳ 明朝" w:eastAsia="ＭＳ 明朝" w:hAnsi="ＭＳ 明朝" w:hint="eastAsia"/>
        </w:rPr>
        <w:t>認証サーバ</w:t>
      </w:r>
      <w:r>
        <w:rPr>
          <w:rFonts w:hint="eastAsia"/>
        </w:rPr>
        <w:t>）</w:t>
      </w:r>
      <w:r w:rsidR="000D19C6">
        <w:rPr>
          <w:rFonts w:hint="eastAsia"/>
        </w:rPr>
        <w:t>確認</w:t>
      </w:r>
      <w:bookmarkEnd w:id="14"/>
    </w:p>
    <w:p w:rsidR="005D26EB" w:rsidRPr="005D26EB" w:rsidRDefault="005D26EB" w:rsidP="005D26EB">
      <w:pPr>
        <w:rPr>
          <w:rFonts w:eastAsiaTheme="minorEastAsia"/>
          <w:lang w:eastAsia="ja-JP"/>
        </w:rPr>
      </w:pPr>
    </w:p>
    <w:p w:rsidR="005D26EB" w:rsidRPr="005D26EB" w:rsidRDefault="005D26EB" w:rsidP="005D26EB">
      <w:pPr>
        <w:pStyle w:val="affff6"/>
        <w:numPr>
          <w:ilvl w:val="0"/>
          <w:numId w:val="16"/>
        </w:numPr>
        <w:ind w:leftChars="0"/>
        <w:rPr>
          <w:rFonts w:ascii="ＭＳ 明朝" w:eastAsia="ＭＳ 明朝" w:hAnsi="ＭＳ 明朝"/>
          <w:lang w:eastAsia="ja-JP"/>
        </w:rPr>
      </w:pPr>
      <w:r w:rsidRPr="009E0D2C">
        <w:rPr>
          <w:rFonts w:ascii="Arial" w:eastAsia="ＭＳ 明朝" w:hAnsi="Arial" w:cs="Arial"/>
        </w:rPr>
        <w:t>/grippin/bin/mon.sh</w:t>
      </w:r>
      <w:r>
        <w:rPr>
          <w:rFonts w:ascii="ＭＳ 明朝" w:eastAsia="ＭＳ 明朝" w:hAnsi="ＭＳ 明朝" w:hint="eastAsia"/>
          <w:lang w:eastAsia="ja-JP"/>
        </w:rPr>
        <w:t>を実行します。（</w:t>
      </w:r>
      <w:r w:rsidR="006C0C05" w:rsidRPr="009E0D2C">
        <w:rPr>
          <w:rFonts w:ascii="Arial" w:eastAsia="ＭＳ 明朝" w:hAnsi="Arial" w:cs="Arial"/>
          <w:lang w:eastAsia="ja-JP"/>
        </w:rPr>
        <w:t>C</w:t>
      </w:r>
      <w:r w:rsidRPr="009E0D2C">
        <w:rPr>
          <w:rFonts w:ascii="Arial" w:eastAsia="ＭＳ 明朝" w:hAnsi="Arial" w:cs="Arial"/>
          <w:lang w:eastAsia="ja-JP"/>
        </w:rPr>
        <w:t>t</w:t>
      </w:r>
      <w:r w:rsidR="006C0C05" w:rsidRPr="009E0D2C">
        <w:rPr>
          <w:rFonts w:ascii="Arial" w:eastAsia="ＭＳ 明朝" w:hAnsi="Arial" w:cs="Arial"/>
          <w:lang w:eastAsia="ja-JP"/>
        </w:rPr>
        <w:t>rl+C</w:t>
      </w:r>
      <w:r>
        <w:rPr>
          <w:rFonts w:ascii="ＭＳ 明朝" w:eastAsia="ＭＳ 明朝" w:hAnsi="ＭＳ 明朝" w:hint="eastAsia"/>
          <w:lang w:eastAsia="ja-JP"/>
        </w:rPr>
        <w:t>にて停止）</w:t>
      </w:r>
    </w:p>
    <w:p w:rsidR="00905BFE" w:rsidRDefault="004769C3" w:rsidP="005D26EB">
      <w:pPr>
        <w:jc w:val="center"/>
        <w:rPr>
          <w:rFonts w:eastAsiaTheme="minorEastAsia"/>
          <w:lang w:eastAsia="ja-JP"/>
        </w:rPr>
      </w:pPr>
      <w:r>
        <w:rPr>
          <w:noProof/>
          <w:lang w:eastAsia="ja-JP"/>
        </w:rPr>
        <w:pict>
          <v:shape id="_x0000_s1084" type="#_x0000_t42" style="position:absolute;left:0;text-align:left;margin-left:162.75pt;margin-top:321.15pt;width:140.45pt;height:20.6pt;z-index:251710464;v-text-anchor:middle" adj="-5859,-179825,-3368,9437,-923,9437,6498,27524" fillcolor="white [3201]" strokecolor="#c2d69b [1942]" strokeweight="1pt">
            <v:stroke startarrow="open"/>
            <v:shadow color="#868686"/>
            <v:textbox style="mso-next-textbox:#_x0000_s1084" inset="5.85pt,.7pt,5.85pt,.7pt">
              <w:txbxContent>
                <w:p w:rsidR="00093C15" w:rsidRPr="0047787B" w:rsidRDefault="00093C15" w:rsidP="00905BFE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それぞれのプロセスが</w:t>
                  </w:r>
                  <w:r>
                    <w:rPr>
                      <w:rFonts w:eastAsiaTheme="minorEastAsia" w:hint="eastAsia"/>
                      <w:lang w:eastAsia="ja-JP"/>
                    </w:rPr>
                    <w:t>RUN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rect id="_x0000_s1083" style="position:absolute;left:0;text-align:left;margin-left:111.65pt;margin-top:77.7pt;width:23.25pt;height:71.2pt;z-index:251709440" filled="f" fillcolor="red" strokecolor="red" strokeweight="2.25pt">
            <v:textbox inset="5.85pt,.7pt,5.85pt,.7pt"/>
          </v:rect>
        </w:pict>
      </w:r>
      <w:r w:rsidR="005D26EB">
        <w:rPr>
          <w:noProof/>
          <w:lang w:eastAsia="ja-JP"/>
        </w:rPr>
        <w:drawing>
          <wp:inline distT="0" distB="0" distL="0" distR="0" wp14:anchorId="6AA7A7B4" wp14:editId="64DD3B78">
            <wp:extent cx="5986080" cy="515016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86080" cy="51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BFE" w:rsidRDefault="00905BFE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905BFE" w:rsidRDefault="00905BFE" w:rsidP="00905BFE">
      <w:pPr>
        <w:pStyle w:val="20"/>
      </w:pPr>
      <w:bookmarkStart w:id="15" w:name="_Toc398129504"/>
      <w:r>
        <w:rPr>
          <w:rFonts w:hint="eastAsia"/>
        </w:rPr>
        <w:lastRenderedPageBreak/>
        <w:t>サービスモニタリング（</w:t>
      </w:r>
      <w:r>
        <w:rPr>
          <w:rFonts w:ascii="ＭＳ 明朝" w:eastAsia="ＭＳ 明朝" w:hAnsi="ＭＳ 明朝" w:hint="eastAsia"/>
        </w:rPr>
        <w:t>OTP中継</w:t>
      </w:r>
      <w:r w:rsidRPr="008C00D8">
        <w:rPr>
          <w:rFonts w:ascii="ＭＳ 明朝" w:eastAsia="ＭＳ 明朝" w:hAnsi="ＭＳ 明朝" w:hint="eastAsia"/>
        </w:rPr>
        <w:t>サーバ</w:t>
      </w:r>
      <w:r>
        <w:rPr>
          <w:rFonts w:hint="eastAsia"/>
        </w:rPr>
        <w:t>）確認</w:t>
      </w:r>
      <w:bookmarkEnd w:id="15"/>
    </w:p>
    <w:p w:rsidR="005D26EB" w:rsidRPr="00905BFE" w:rsidRDefault="005D26EB" w:rsidP="00905BFE">
      <w:pPr>
        <w:rPr>
          <w:rFonts w:eastAsiaTheme="minorEastAsia"/>
          <w:lang w:eastAsia="ja-JP"/>
        </w:rPr>
      </w:pPr>
    </w:p>
    <w:p w:rsidR="005D26EB" w:rsidRPr="00502DDE" w:rsidRDefault="00502DDE" w:rsidP="00502DDE">
      <w:pPr>
        <w:pStyle w:val="affff6"/>
        <w:numPr>
          <w:ilvl w:val="0"/>
          <w:numId w:val="17"/>
        </w:numPr>
        <w:ind w:leftChars="0"/>
        <w:rPr>
          <w:rFonts w:eastAsiaTheme="minorEastAsia"/>
          <w:lang w:eastAsia="ja-JP"/>
        </w:rPr>
      </w:pPr>
      <w:r w:rsidRPr="009E0D2C">
        <w:rPr>
          <w:rFonts w:ascii="Arial" w:eastAsia="ＭＳ 明朝" w:hAnsi="Arial" w:cs="Arial"/>
          <w:lang w:eastAsia="ja-JP"/>
        </w:rPr>
        <w:t>ps -ef | grep sgex</w:t>
      </w:r>
      <w:r>
        <w:rPr>
          <w:rFonts w:ascii="ＭＳ 明朝" w:eastAsia="ＭＳ 明朝" w:hAnsi="ＭＳ 明朝" w:hint="eastAsia"/>
          <w:lang w:eastAsia="ja-JP"/>
        </w:rPr>
        <w:t xml:space="preserve">　コマンドにて確認します。</w:t>
      </w:r>
    </w:p>
    <w:p w:rsidR="00502DDE" w:rsidRDefault="004769C3" w:rsidP="00502DDE">
      <w:pPr>
        <w:jc w:val="center"/>
        <w:rPr>
          <w:rFonts w:eastAsiaTheme="minorEastAsia"/>
          <w:lang w:eastAsia="ja-JP"/>
        </w:rPr>
      </w:pPr>
      <w:r>
        <w:rPr>
          <w:rFonts w:ascii="ＭＳ 明朝" w:eastAsia="ＭＳ 明朝" w:hAnsi="ＭＳ 明朝"/>
          <w:noProof/>
          <w:lang w:eastAsia="ja-JP"/>
        </w:rPr>
        <w:pict>
          <v:shape id="_x0000_s1087" type="#_x0000_t42" style="position:absolute;left:0;text-align:left;margin-left:288.8pt;margin-top:93.45pt;width:122.15pt;height:20.6pt;z-index:251713536;v-text-anchor:middle" adj="-6817,-27105,-3917,9437,-1061,9437,-12697,278860" fillcolor="white [3201]" strokecolor="#c2d69b [1942]" strokeweight="1pt">
            <v:stroke startarrow="open"/>
            <v:shadow color="#868686"/>
            <v:textbox style="mso-next-textbox:#_x0000_s1087" inset="5.85pt,.7pt,5.85pt,.7pt">
              <w:txbxContent>
                <w:p w:rsidR="00093C15" w:rsidRPr="0047787B" w:rsidRDefault="00093C15" w:rsidP="00502DDE">
                  <w:pPr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中継サーバのプロセス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rect id="_x0000_s1085" style="position:absolute;left:0;text-align:left;margin-left:58.2pt;margin-top:51.1pt;width:79.4pt;height:9.3pt;z-index:251711488" filled="f" fillcolor="red" strokecolor="red" strokeweight="2.25pt">
            <v:textbox inset="5.85pt,.7pt,5.85pt,.7pt"/>
          </v:rect>
        </w:pict>
      </w:r>
      <w:r>
        <w:rPr>
          <w:noProof/>
        </w:rPr>
        <w:pict>
          <v:rect id="_x0000_s1086" style="position:absolute;left:0;text-align:left;margin-left:4.25pt;margin-top:60.3pt;width:468.1pt;height:8.45pt;z-index:251712512" filled="f" fillcolor="red" strokecolor="red" strokeweight="2.25pt">
            <v:textbox inset="5.85pt,.7pt,5.85pt,.7pt"/>
          </v:rect>
        </w:pict>
      </w:r>
      <w:r w:rsidR="00502DDE">
        <w:rPr>
          <w:noProof/>
          <w:lang w:eastAsia="ja-JP"/>
        </w:rPr>
        <w:drawing>
          <wp:inline distT="0" distB="0" distL="0" distR="0" wp14:anchorId="0A09131A" wp14:editId="0BE729C6">
            <wp:extent cx="6285230" cy="2410460"/>
            <wp:effectExtent l="0" t="0" r="0" b="0"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DDE" w:rsidRDefault="00502DDE">
      <w:pPr>
        <w:widowControl/>
        <w:jc w:val="left"/>
        <w:rPr>
          <w:rFonts w:eastAsiaTheme="minorEastAsia"/>
          <w:lang w:eastAsia="ja-JP"/>
        </w:rPr>
      </w:pPr>
      <w:r>
        <w:rPr>
          <w:rFonts w:eastAsiaTheme="minorEastAsia"/>
          <w:lang w:eastAsia="ja-JP"/>
        </w:rPr>
        <w:br w:type="page"/>
      </w:r>
    </w:p>
    <w:p w:rsidR="006C0C05" w:rsidRPr="008C00D8" w:rsidRDefault="006C0C05" w:rsidP="006C0C05">
      <w:pPr>
        <w:pStyle w:val="1"/>
        <w:rPr>
          <w:lang w:eastAsia="ja-JP"/>
        </w:rPr>
      </w:pPr>
      <w:bookmarkStart w:id="16" w:name="_Toc398129505"/>
      <w:r>
        <w:rPr>
          <w:rFonts w:hint="eastAsia"/>
          <w:lang w:eastAsia="ja-JP"/>
        </w:rPr>
        <w:lastRenderedPageBreak/>
        <w:t>ライセンスの登録</w:t>
      </w:r>
      <w:bookmarkEnd w:id="16"/>
    </w:p>
    <w:p w:rsidR="0088255A" w:rsidRPr="008C00D8" w:rsidRDefault="00F9033C" w:rsidP="00C4200B">
      <w:pPr>
        <w:pStyle w:val="20"/>
      </w:pPr>
      <w:bookmarkStart w:id="17" w:name="_Toc398129506"/>
      <w:r w:rsidRPr="008C00D8">
        <w:rPr>
          <w:rFonts w:hint="eastAsia"/>
        </w:rPr>
        <w:t>ライセンスの登録</w:t>
      </w:r>
      <w:bookmarkEnd w:id="17"/>
    </w:p>
    <w:p w:rsidR="0088255A" w:rsidRPr="008C00D8" w:rsidRDefault="0047624A">
      <w:pPr>
        <w:ind w:leftChars="425" w:left="850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ユーザライセンスを登録します。</w:t>
      </w:r>
    </w:p>
    <w:tbl>
      <w:tblPr>
        <w:tblStyle w:val="affff1"/>
        <w:tblW w:w="0" w:type="auto"/>
        <w:tblInd w:w="959" w:type="dxa"/>
        <w:tblLook w:val="04A0" w:firstRow="1" w:lastRow="0" w:firstColumn="1" w:lastColumn="0" w:noHBand="0" w:noVBand="1"/>
      </w:tblPr>
      <w:tblGrid>
        <w:gridCol w:w="9137"/>
      </w:tblGrid>
      <w:tr w:rsidR="00503896" w:rsidRPr="008C00D8" w:rsidTr="00503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37" w:type="dxa"/>
          </w:tcPr>
          <w:p w:rsidR="00503896" w:rsidRPr="008C00D8" w:rsidRDefault="004769C3">
            <w:pPr>
              <w:rPr>
                <w:rFonts w:ascii="ＭＳ 明朝" w:eastAsia="ＭＳ 明朝" w:hAnsi="ＭＳ 明朝"/>
                <w:lang w:eastAsia="ja-JP"/>
              </w:rPr>
            </w:pPr>
            <w:hyperlink w:history="1">
              <w:r w:rsidR="00503896" w:rsidRPr="008C00D8">
                <w:rPr>
                  <w:rStyle w:val="af9"/>
                  <w:rFonts w:ascii="ＭＳ 明朝" w:eastAsia="ＭＳ 明朝" w:hAnsi="ＭＳ 明朝" w:hint="eastAsia"/>
                  <w:color w:val="000000" w:themeColor="text1"/>
                  <w:lang w:eastAsia="ja-JP"/>
                </w:rPr>
                <w:t>http://&lt;OTP</w:t>
              </w:r>
            </w:hyperlink>
            <w:r w:rsidR="00EA0C47" w:rsidRPr="008C00D8">
              <w:rPr>
                <w:rFonts w:ascii="ＭＳ 明朝" w:eastAsia="ＭＳ 明朝" w:hAnsi="ＭＳ 明朝" w:hint="eastAsia"/>
                <w:lang w:eastAsia="ja-JP"/>
              </w:rPr>
              <w:t>認証サーバの</w:t>
            </w:r>
            <w:r w:rsidR="00503896" w:rsidRPr="008C00D8">
              <w:rPr>
                <w:rFonts w:ascii="ＭＳ 明朝" w:eastAsia="ＭＳ 明朝" w:hAnsi="ＭＳ 明朝" w:hint="eastAsia"/>
                <w:lang w:eastAsia="ja-JP"/>
              </w:rPr>
              <w:t xml:space="preserve"> IP</w:t>
            </w:r>
            <w:r w:rsidR="00EA0C47" w:rsidRPr="008C00D8">
              <w:rPr>
                <w:rFonts w:ascii="ＭＳ 明朝" w:eastAsia="ＭＳ 明朝" w:hAnsi="ＭＳ 明朝" w:hint="eastAsia"/>
                <w:lang w:eastAsia="ja-JP"/>
              </w:rPr>
              <w:t>アドレス、またはホスト名</w:t>
            </w:r>
            <w:r w:rsidR="00503896" w:rsidRPr="008C00D8">
              <w:rPr>
                <w:rFonts w:ascii="ＭＳ 明朝" w:eastAsia="ＭＳ 明朝" w:hAnsi="ＭＳ 明朝" w:hint="eastAsia"/>
                <w:lang w:eastAsia="ja-JP"/>
              </w:rPr>
              <w:t xml:space="preserve">&gt;:8080 </w:t>
            </w:r>
          </w:p>
        </w:tc>
      </w:tr>
    </w:tbl>
    <w:p w:rsidR="00503896" w:rsidRPr="008C00D8" w:rsidRDefault="00503896" w:rsidP="003923DA">
      <w:pPr>
        <w:rPr>
          <w:rFonts w:ascii="ＭＳ 明朝" w:eastAsia="ＭＳ 明朝" w:hAnsi="ＭＳ 明朝"/>
          <w:lang w:eastAsia="ja-JP"/>
        </w:rPr>
      </w:pPr>
    </w:p>
    <w:p w:rsidR="0088255A" w:rsidRPr="008C00D8" w:rsidRDefault="00B267D9" w:rsidP="004F490E">
      <w:pPr>
        <w:pStyle w:val="31"/>
      </w:pPr>
      <w:bookmarkStart w:id="18" w:name="_Toc398129507"/>
      <w:r w:rsidRPr="008C00D8">
        <w:rPr>
          <w:rFonts w:hint="eastAsia"/>
          <w:lang w:eastAsia="ja-JP"/>
        </w:rPr>
        <w:t>顧客情報の記入</w:t>
      </w:r>
      <w:bookmarkEnd w:id="18"/>
    </w:p>
    <w:p w:rsidR="0088255A" w:rsidRPr="008C00D8" w:rsidRDefault="0047624A">
      <w:pPr>
        <w:ind w:leftChars="425" w:left="850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ライセンスを登録するためには、顧客情報を記入した上で、必要なファイル</w:t>
      </w:r>
      <w:r w:rsidR="00B267D9" w:rsidRPr="008C00D8">
        <w:rPr>
          <w:rFonts w:ascii="ＭＳ 明朝" w:eastAsia="ＭＳ 明朝" w:hAnsi="ＭＳ 明朝" w:hint="eastAsia"/>
          <w:lang w:eastAsia="ja-JP"/>
        </w:rPr>
        <w:t>(License Request File</w:t>
      </w:r>
      <w:r w:rsidRPr="008C00D8">
        <w:rPr>
          <w:rFonts w:ascii="ＭＳ 明朝" w:eastAsia="ＭＳ 明朝" w:hAnsi="ＭＳ 明朝" w:hint="eastAsia"/>
          <w:lang w:eastAsia="ja-JP"/>
        </w:rPr>
        <w:t>)を提出する必要があります。</w:t>
      </w:r>
    </w:p>
    <w:p w:rsidR="0088255A" w:rsidRPr="008C00D8" w:rsidRDefault="0088255A">
      <w:pPr>
        <w:ind w:leftChars="425" w:left="850"/>
        <w:rPr>
          <w:rFonts w:ascii="ＭＳ 明朝" w:eastAsia="ＭＳ 明朝" w:hAnsi="ＭＳ 明朝"/>
          <w:lang w:eastAsia="ja-JP"/>
        </w:rPr>
      </w:pPr>
    </w:p>
    <w:p w:rsidR="0088255A" w:rsidRPr="008C00D8" w:rsidRDefault="00503896">
      <w:pPr>
        <w:ind w:leftChars="425" w:left="850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License Request File</w:t>
      </w:r>
      <w:r w:rsidR="0047624A" w:rsidRPr="008C00D8">
        <w:rPr>
          <w:rFonts w:ascii="ＭＳ 明朝" w:eastAsia="ＭＳ 明朝" w:hAnsi="ＭＳ 明朝" w:hint="eastAsia"/>
          <w:lang w:eastAsia="ja-JP"/>
        </w:rPr>
        <w:t>をダウンロードするためには、以下の画面で顧客の情報を入力してください。</w:t>
      </w:r>
    </w:p>
    <w:p w:rsidR="00503896" w:rsidRPr="008C00D8" w:rsidRDefault="004769C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pict>
          <v:rect id="_x0000_s1030" style="position:absolute;left:0;text-align:left;margin-left:150.5pt;margin-top:122.35pt;width:291.4pt;height:54.35pt;z-index:251659264" strokecolor="red" strokeweight="2pt">
            <v:fill opacity="0"/>
          </v:rect>
        </w:pict>
      </w:r>
      <w:r w:rsidR="00503896" w:rsidRPr="008C00D8">
        <w:rPr>
          <w:rFonts w:ascii="ＭＳ 明朝" w:eastAsia="ＭＳ 明朝" w:hAnsi="ＭＳ 明朝"/>
          <w:noProof/>
          <w:lang w:eastAsia="ja-JP"/>
        </w:rPr>
        <w:drawing>
          <wp:inline distT="0" distB="0" distL="0" distR="0" wp14:anchorId="20FF5A5D" wp14:editId="7F3A6D16">
            <wp:extent cx="6285230" cy="6034405"/>
            <wp:effectExtent l="19050" t="0" r="1270" b="0"/>
            <wp:docPr id="19" name="그림 18" descr="ste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603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55A" w:rsidRDefault="0088255A">
      <w:pPr>
        <w:pStyle w:val="-"/>
        <w:ind w:left="800"/>
        <w:rPr>
          <w:rFonts w:ascii="ＭＳ 明朝" w:eastAsia="Malgun Gothic" w:hAnsi="ＭＳ 明朝"/>
        </w:rPr>
      </w:pPr>
    </w:p>
    <w:p w:rsidR="00093C15" w:rsidRPr="00093C15" w:rsidRDefault="00093C15">
      <w:pPr>
        <w:pStyle w:val="-"/>
        <w:ind w:left="800"/>
        <w:rPr>
          <w:rFonts w:ascii="ＭＳ 明朝" w:eastAsia="Malgun Gothic" w:hAnsi="ＭＳ 明朝"/>
        </w:rPr>
      </w:pPr>
    </w:p>
    <w:p w:rsidR="0088255A" w:rsidRPr="008C00D8" w:rsidRDefault="00594611" w:rsidP="004F490E">
      <w:pPr>
        <w:pStyle w:val="31"/>
      </w:pPr>
      <w:bookmarkStart w:id="19" w:name="_Toc398129508"/>
      <w:r w:rsidRPr="008C00D8">
        <w:rPr>
          <w:rFonts w:hint="eastAsia"/>
        </w:rPr>
        <w:lastRenderedPageBreak/>
        <w:t>License Request File</w:t>
      </w:r>
      <w:r w:rsidRPr="008C00D8">
        <w:rPr>
          <w:rFonts w:hint="eastAsia"/>
          <w:lang w:eastAsia="ja-JP"/>
        </w:rPr>
        <w:t>のダウンロード</w:t>
      </w:r>
      <w:bookmarkEnd w:id="19"/>
    </w:p>
    <w:p w:rsidR="0088255A" w:rsidRPr="008C00D8" w:rsidRDefault="00503896">
      <w:pPr>
        <w:ind w:leftChars="425" w:left="850"/>
        <w:rPr>
          <w:rFonts w:ascii="ＭＳ 明朝" w:eastAsia="ＭＳ 明朝" w:hAnsi="ＭＳ 明朝"/>
        </w:rPr>
      </w:pPr>
      <w:r w:rsidRPr="008C00D8">
        <w:rPr>
          <w:rFonts w:ascii="ＭＳ 明朝" w:eastAsia="ＭＳ 明朝" w:hAnsi="ＭＳ 明朝"/>
        </w:rPr>
        <w:t>‘</w:t>
      </w:r>
      <w:r w:rsidRPr="008C00D8">
        <w:rPr>
          <w:rFonts w:ascii="ＭＳ 明朝" w:eastAsia="ＭＳ 明朝" w:hAnsi="ＭＳ 明朝" w:hint="eastAsia"/>
        </w:rPr>
        <w:t>License Request File Download</w:t>
      </w:r>
      <w:r w:rsidRPr="008C00D8">
        <w:rPr>
          <w:rFonts w:ascii="ＭＳ 明朝" w:eastAsia="ＭＳ 明朝" w:hAnsi="ＭＳ 明朝"/>
        </w:rPr>
        <w:t>’</w:t>
      </w:r>
      <w:r w:rsidRPr="008C00D8">
        <w:rPr>
          <w:rFonts w:ascii="ＭＳ 明朝" w:eastAsia="ＭＳ 明朝" w:hAnsi="ＭＳ 明朝" w:hint="eastAsia"/>
        </w:rPr>
        <w:t xml:space="preserve"> </w:t>
      </w:r>
      <w:r w:rsidR="0047624A" w:rsidRPr="008C00D8">
        <w:rPr>
          <w:rFonts w:ascii="ＭＳ 明朝" w:eastAsia="ＭＳ 明朝" w:hAnsi="ＭＳ 明朝" w:hint="eastAsia"/>
          <w:lang w:eastAsia="ja-JP"/>
        </w:rPr>
        <w:t>をクリックして、</w:t>
      </w:r>
      <w:r w:rsidRPr="008C00D8">
        <w:rPr>
          <w:rFonts w:ascii="ＭＳ 明朝" w:eastAsia="ＭＳ 明朝" w:hAnsi="ＭＳ 明朝" w:hint="eastAsia"/>
        </w:rPr>
        <w:t xml:space="preserve"> </w:t>
      </w:r>
      <w:r w:rsidR="005665B8" w:rsidRPr="008C00D8">
        <w:rPr>
          <w:rFonts w:ascii="ＭＳ 明朝" w:eastAsia="ＭＳ 明朝" w:hAnsi="ＭＳ 明朝" w:hint="eastAsia"/>
        </w:rPr>
        <w:t>license.request</w:t>
      </w:r>
      <w:r w:rsidR="00E360AC" w:rsidRPr="008C00D8">
        <w:rPr>
          <w:rFonts w:ascii="ＭＳ 明朝" w:eastAsia="ＭＳ 明朝" w:hAnsi="ＭＳ 明朝" w:hint="eastAsia"/>
        </w:rPr>
        <w:t>.gptwr</w:t>
      </w:r>
      <w:r w:rsidRPr="008C00D8">
        <w:rPr>
          <w:rFonts w:ascii="ＭＳ 明朝" w:eastAsia="ＭＳ 明朝" w:hAnsi="ＭＳ 明朝" w:hint="eastAsia"/>
        </w:rPr>
        <w:t xml:space="preserve"> </w:t>
      </w:r>
      <w:r w:rsidR="0047624A" w:rsidRPr="008C00D8">
        <w:rPr>
          <w:rFonts w:ascii="ＭＳ 明朝" w:eastAsia="ＭＳ 明朝" w:hAnsi="ＭＳ 明朝" w:hint="eastAsia"/>
          <w:lang w:eastAsia="ja-JP"/>
        </w:rPr>
        <w:t>ファイルを保存します。</w:t>
      </w:r>
    </w:p>
    <w:p w:rsidR="00503896" w:rsidRPr="008C00D8" w:rsidRDefault="00594611">
      <w:pPr>
        <w:rPr>
          <w:rFonts w:ascii="ＭＳ 明朝" w:eastAsia="ＭＳ 明朝" w:hAnsi="ＭＳ 明朝"/>
        </w:rPr>
      </w:pPr>
      <w:r w:rsidRPr="008C00D8">
        <w:rPr>
          <w:rFonts w:ascii="ＭＳ 明朝" w:eastAsia="ＭＳ 明朝" w:hAnsi="ＭＳ 明朝"/>
          <w:noProof/>
          <w:lang w:eastAsia="ja-JP"/>
        </w:rPr>
        <w:drawing>
          <wp:inline distT="0" distB="0" distL="0" distR="0" wp14:anchorId="7F77D3E2" wp14:editId="33087EB6">
            <wp:extent cx="5910267" cy="3209026"/>
            <wp:effectExtent l="19050" t="0" r="0" b="0"/>
            <wp:docPr id="28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29" cy="320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896" w:rsidRPr="008C00D8" w:rsidRDefault="00503896">
      <w:pPr>
        <w:rPr>
          <w:rFonts w:ascii="ＭＳ 明朝" w:eastAsia="ＭＳ 明朝" w:hAnsi="ＭＳ 明朝"/>
        </w:rPr>
      </w:pPr>
    </w:p>
    <w:p w:rsidR="0088255A" w:rsidRPr="008C00D8" w:rsidRDefault="00E360AC" w:rsidP="004F490E">
      <w:pPr>
        <w:pStyle w:val="31"/>
      </w:pPr>
      <w:bookmarkStart w:id="20" w:name="_Toc398129509"/>
      <w:r w:rsidRPr="008C00D8">
        <w:rPr>
          <w:rFonts w:hint="eastAsia"/>
        </w:rPr>
        <w:t>License key</w:t>
      </w:r>
      <w:r w:rsidR="00594611" w:rsidRPr="008C00D8">
        <w:rPr>
          <w:rFonts w:hint="eastAsia"/>
          <w:lang w:eastAsia="ja-JP"/>
        </w:rPr>
        <w:t>の発行</w:t>
      </w:r>
      <w:bookmarkEnd w:id="20"/>
    </w:p>
    <w:p w:rsidR="0088255A" w:rsidRPr="008C00D8" w:rsidRDefault="0047624A">
      <w:pPr>
        <w:ind w:leftChars="425" w:left="850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ダウンロードした</w:t>
      </w:r>
      <w:r w:rsidR="00E360AC" w:rsidRPr="008C00D8">
        <w:rPr>
          <w:rFonts w:ascii="ＭＳ 明朝" w:eastAsia="ＭＳ 明朝" w:hAnsi="ＭＳ 明朝" w:hint="eastAsia"/>
          <w:lang w:eastAsia="ja-JP"/>
        </w:rPr>
        <w:t>license.request.gptwr</w:t>
      </w:r>
      <w:r w:rsidRPr="008C00D8">
        <w:rPr>
          <w:rFonts w:ascii="ＭＳ 明朝" w:eastAsia="ＭＳ 明朝" w:hAnsi="ＭＳ 明朝"/>
          <w:lang w:eastAsia="ja-JP"/>
        </w:rPr>
        <w:t xml:space="preserve"> </w:t>
      </w:r>
      <w:r w:rsidRPr="008C00D8">
        <w:rPr>
          <w:rFonts w:ascii="ＭＳ 明朝" w:eastAsia="ＭＳ 明朝" w:hAnsi="ＭＳ 明朝" w:hint="eastAsia"/>
          <w:lang w:eastAsia="ja-JP"/>
        </w:rPr>
        <w:t>ファイルを、購入元に送ってください。ライセンスファイルを発行します。</w:t>
      </w:r>
    </w:p>
    <w:p w:rsidR="00503896" w:rsidRPr="008C00D8" w:rsidRDefault="00503896">
      <w:pPr>
        <w:rPr>
          <w:rFonts w:ascii="ＭＳ 明朝" w:eastAsia="ＭＳ 明朝" w:hAnsi="ＭＳ 明朝"/>
          <w:lang w:eastAsia="ja-JP"/>
        </w:rPr>
      </w:pPr>
    </w:p>
    <w:p w:rsidR="0088255A" w:rsidRPr="008C00D8" w:rsidRDefault="00503896" w:rsidP="004F490E">
      <w:pPr>
        <w:pStyle w:val="31"/>
      </w:pPr>
      <w:bookmarkStart w:id="21" w:name="_Toc398129510"/>
      <w:r w:rsidRPr="008C00D8">
        <w:rPr>
          <w:rFonts w:hint="eastAsia"/>
        </w:rPr>
        <w:t xml:space="preserve">License key </w:t>
      </w:r>
      <w:r w:rsidR="00594611" w:rsidRPr="008C00D8">
        <w:rPr>
          <w:rFonts w:hint="eastAsia"/>
          <w:lang w:eastAsia="ja-JP"/>
        </w:rPr>
        <w:t>の登録（更新）</w:t>
      </w:r>
      <w:bookmarkEnd w:id="21"/>
    </w:p>
    <w:p w:rsidR="0088255A" w:rsidRPr="008C00D8" w:rsidRDefault="0047624A">
      <w:pPr>
        <w:ind w:leftChars="425" w:left="850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購入元からライセンスファイルを発行してもらって、管理画面からライセンスキー</w:t>
      </w:r>
      <w:r w:rsidR="00594611" w:rsidRPr="008C00D8">
        <w:rPr>
          <w:rFonts w:ascii="ＭＳ 明朝" w:eastAsia="ＭＳ 明朝" w:hAnsi="ＭＳ 明朝" w:hint="eastAsia"/>
          <w:lang w:eastAsia="ja-JP"/>
        </w:rPr>
        <w:t>(License Key)</w:t>
      </w:r>
      <w:r w:rsidRPr="008C00D8">
        <w:rPr>
          <w:rFonts w:ascii="ＭＳ 明朝" w:eastAsia="ＭＳ 明朝" w:hAnsi="ＭＳ 明朝" w:hint="eastAsia"/>
          <w:lang w:eastAsia="ja-JP"/>
        </w:rPr>
        <w:t>を入力します。ライセンスキーの入力後、</w:t>
      </w:r>
      <w:r w:rsidR="00FF07FD" w:rsidRPr="008C00D8">
        <w:rPr>
          <w:rFonts w:ascii="ＭＳ 明朝" w:eastAsia="ＭＳ 明朝" w:hAnsi="ＭＳ 明朝" w:hint="eastAsia"/>
          <w:lang w:eastAsia="ja-JP"/>
        </w:rPr>
        <w:t>[update]</w:t>
      </w:r>
      <w:r w:rsidRPr="008C00D8">
        <w:rPr>
          <w:rFonts w:ascii="ＭＳ 明朝" w:eastAsia="ＭＳ 明朝" w:hAnsi="ＭＳ 明朝" w:hint="eastAsia"/>
          <w:lang w:eastAsia="ja-JP"/>
        </w:rPr>
        <w:t>をクリック後、確認画面から</w:t>
      </w:r>
      <w:r w:rsidR="0050049E" w:rsidRPr="008C00D8">
        <w:rPr>
          <w:rFonts w:ascii="ＭＳ 明朝" w:eastAsia="ＭＳ 明朝" w:hAnsi="ＭＳ 明朝" w:hint="eastAsia"/>
          <w:lang w:eastAsia="ja-JP"/>
        </w:rPr>
        <w:t>OK</w:t>
      </w:r>
      <w:r w:rsidRPr="008C00D8">
        <w:rPr>
          <w:rFonts w:ascii="ＭＳ 明朝" w:eastAsia="ＭＳ 明朝" w:hAnsi="ＭＳ 明朝" w:hint="eastAsia"/>
          <w:lang w:eastAsia="ja-JP"/>
        </w:rPr>
        <w:t>をクリックします。</w:t>
      </w:r>
    </w:p>
    <w:p w:rsidR="0088255A" w:rsidRPr="008C00D8" w:rsidRDefault="0050049E">
      <w:pPr>
        <w:pStyle w:val="-"/>
        <w:ind w:left="800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/>
          <w:noProof/>
          <w:lang w:eastAsia="ja-JP"/>
        </w:rPr>
        <w:drawing>
          <wp:inline distT="0" distB="0" distL="0" distR="0" wp14:anchorId="67F1DE76" wp14:editId="44F0469C">
            <wp:extent cx="5329327" cy="2925124"/>
            <wp:effectExtent l="19050" t="0" r="4673" b="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84" cy="292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55A" w:rsidRPr="008C00D8" w:rsidRDefault="0088255A">
      <w:pPr>
        <w:pStyle w:val="-"/>
        <w:ind w:left="800"/>
        <w:rPr>
          <w:rFonts w:ascii="ＭＳ 明朝" w:eastAsia="ＭＳ 明朝" w:hAnsi="ＭＳ 明朝"/>
          <w:lang w:eastAsia="ja-JP"/>
        </w:rPr>
      </w:pPr>
    </w:p>
    <w:p w:rsidR="0088255A" w:rsidRPr="008C00D8" w:rsidRDefault="0088255A">
      <w:pPr>
        <w:pStyle w:val="-"/>
        <w:ind w:left="800"/>
        <w:rPr>
          <w:rFonts w:ascii="ＭＳ 明朝" w:eastAsia="ＭＳ 明朝" w:hAnsi="ＭＳ 明朝"/>
          <w:lang w:eastAsia="ja-JP"/>
        </w:rPr>
      </w:pPr>
    </w:p>
    <w:p w:rsidR="0088255A" w:rsidRPr="008C00D8" w:rsidRDefault="0088255A">
      <w:pPr>
        <w:pStyle w:val="-"/>
        <w:ind w:left="800"/>
        <w:rPr>
          <w:rFonts w:ascii="ＭＳ 明朝" w:eastAsia="ＭＳ 明朝" w:hAnsi="ＭＳ 明朝"/>
          <w:lang w:eastAsia="ja-JP"/>
        </w:rPr>
      </w:pPr>
    </w:p>
    <w:p w:rsidR="0088255A" w:rsidRPr="008C00D8" w:rsidRDefault="00FF07FD" w:rsidP="004F490E">
      <w:pPr>
        <w:pStyle w:val="31"/>
      </w:pPr>
      <w:bookmarkStart w:id="22" w:name="_Toc398129511"/>
      <w:r w:rsidRPr="008C00D8">
        <w:rPr>
          <w:rFonts w:hint="eastAsia"/>
          <w:lang w:eastAsia="ja-JP"/>
        </w:rPr>
        <w:t>ログインページへ移動</w:t>
      </w:r>
      <w:bookmarkEnd w:id="22"/>
    </w:p>
    <w:p w:rsidR="00F348A4" w:rsidRPr="008C00D8" w:rsidRDefault="00F348A4" w:rsidP="00F348A4">
      <w:pPr>
        <w:pStyle w:val="-"/>
        <w:ind w:left="800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ライセンスの登録（更新）が完了すると、管理画面の一番下にある</w:t>
      </w:r>
      <w:r w:rsidRPr="008C00D8">
        <w:rPr>
          <w:rFonts w:ascii="ＭＳ 明朝" w:eastAsia="ＭＳ 明朝" w:hAnsi="ＭＳ 明朝"/>
          <w:lang w:eastAsia="ja-JP"/>
        </w:rPr>
        <w:t>‘</w:t>
      </w:r>
      <w:r w:rsidRPr="008C00D8">
        <w:rPr>
          <w:rFonts w:ascii="ＭＳ 明朝" w:eastAsia="ＭＳ 明朝" w:hAnsi="ＭＳ 明朝" w:hint="eastAsia"/>
          <w:lang w:eastAsia="ja-JP"/>
        </w:rPr>
        <w:t>Login Page</w:t>
      </w:r>
      <w:r w:rsidRPr="008C00D8">
        <w:rPr>
          <w:rFonts w:ascii="ＭＳ 明朝" w:eastAsia="ＭＳ 明朝" w:hAnsi="ＭＳ 明朝"/>
          <w:lang w:eastAsia="ja-JP"/>
        </w:rPr>
        <w:t>’</w:t>
      </w:r>
      <w:r w:rsidRPr="008C00D8">
        <w:rPr>
          <w:rFonts w:ascii="ＭＳ 明朝" w:eastAsia="ＭＳ 明朝" w:hAnsi="ＭＳ 明朝" w:hint="eastAsia"/>
          <w:lang w:eastAsia="ja-JP"/>
        </w:rPr>
        <w:t>をクリックします。</w:t>
      </w:r>
    </w:p>
    <w:p w:rsidR="00F348A4" w:rsidRPr="008C00D8" w:rsidRDefault="00F348A4" w:rsidP="00F348A4">
      <w:pPr>
        <w:pStyle w:val="-"/>
        <w:ind w:left="800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次回から、管理者ページ(http://&lt;OTP認証サーバの IPアドレス、またはホスト名&gt;:8080)にアクセスすると、ログインページが表示されます。</w:t>
      </w:r>
    </w:p>
    <w:p w:rsidR="0088255A" w:rsidRPr="008C00D8" w:rsidRDefault="004769C3" w:rsidP="00EA4B39">
      <w:pPr>
        <w:pStyle w:val="-"/>
        <w:ind w:left="80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pict>
          <v:rect id="_x0000_s1036" style="position:absolute;left:0;text-align:left;margin-left:286.3pt;margin-top:387.95pt;width:48.3pt;height:14.95pt;z-index:251665408" strokecolor="red" strokeweight="2pt">
            <v:fill opacity="0"/>
          </v:rect>
        </w:pict>
      </w:r>
      <w:r w:rsidR="00787090" w:rsidRPr="008C00D8">
        <w:rPr>
          <w:rFonts w:ascii="ＭＳ 明朝" w:eastAsia="ＭＳ 明朝" w:hAnsi="ＭＳ 明朝"/>
          <w:noProof/>
          <w:lang w:eastAsia="ja-JP"/>
        </w:rPr>
        <w:drawing>
          <wp:inline distT="0" distB="0" distL="0" distR="0" wp14:anchorId="50D19E2C" wp14:editId="14ADCD1D">
            <wp:extent cx="5640275" cy="5426015"/>
            <wp:effectExtent l="19050" t="0" r="0" b="0"/>
            <wp:docPr id="23" name="그림 22" descr="ste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953" cy="542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135" w:rsidRDefault="00BA6135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88255A" w:rsidRPr="008C00D8" w:rsidRDefault="0088255A" w:rsidP="00EA4B39">
      <w:pPr>
        <w:pStyle w:val="-"/>
        <w:ind w:left="800"/>
        <w:rPr>
          <w:rFonts w:ascii="ＭＳ 明朝" w:eastAsia="ＭＳ 明朝" w:hAnsi="ＭＳ 明朝"/>
        </w:rPr>
      </w:pPr>
    </w:p>
    <w:p w:rsidR="0088255A" w:rsidRPr="008C00D8" w:rsidRDefault="00D9426E" w:rsidP="00C4200B">
      <w:pPr>
        <w:pStyle w:val="20"/>
      </w:pPr>
      <w:bookmarkStart w:id="23" w:name="_Toc398129512"/>
      <w:r w:rsidRPr="008C00D8">
        <w:rPr>
          <w:rFonts w:hint="eastAsia"/>
        </w:rPr>
        <w:t xml:space="preserve">OTP </w:t>
      </w:r>
      <w:r w:rsidR="00FF07FD" w:rsidRPr="008C00D8">
        <w:rPr>
          <w:rFonts w:hint="eastAsia"/>
        </w:rPr>
        <w:t>管理者ページへの</w:t>
      </w:r>
      <w:r w:rsidR="00A5416D" w:rsidRPr="008C00D8">
        <w:rPr>
          <w:rFonts w:hint="eastAsia"/>
        </w:rPr>
        <w:t>接続</w:t>
      </w:r>
      <w:bookmarkEnd w:id="23"/>
    </w:p>
    <w:p w:rsidR="0088255A" w:rsidRPr="008C00D8" w:rsidRDefault="00A5416D">
      <w:pPr>
        <w:pStyle w:val="affff2"/>
        <w:ind w:left="800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Web</w:t>
      </w:r>
      <w:r w:rsidR="0047624A" w:rsidRPr="008C00D8">
        <w:rPr>
          <w:rFonts w:ascii="ＭＳ 明朝" w:eastAsia="ＭＳ 明朝" w:hAnsi="ＭＳ 明朝" w:hint="eastAsia"/>
          <w:lang w:eastAsia="ja-JP"/>
        </w:rPr>
        <w:t>ブラウザから、認証サーバをインストールしたサーバの</w:t>
      </w:r>
      <w:r w:rsidRPr="008C00D8">
        <w:rPr>
          <w:rFonts w:ascii="ＭＳ 明朝" w:eastAsia="ＭＳ 明朝" w:hAnsi="ＭＳ 明朝" w:hint="eastAsia"/>
          <w:lang w:eastAsia="ja-JP"/>
        </w:rPr>
        <w:t>IP</w:t>
      </w:r>
      <w:r w:rsidR="0047624A" w:rsidRPr="008C00D8">
        <w:rPr>
          <w:rFonts w:ascii="ＭＳ 明朝" w:eastAsia="ＭＳ 明朝" w:hAnsi="ＭＳ 明朝" w:hint="eastAsia"/>
          <w:lang w:eastAsia="ja-JP"/>
        </w:rPr>
        <w:t>アドレス（または、ホスト名）を入力すると、管理者ページに接続できます。</w:t>
      </w:r>
    </w:p>
    <w:p w:rsidR="004970BB" w:rsidRPr="008C00D8" w:rsidRDefault="004970BB" w:rsidP="00F348A4">
      <w:pPr>
        <w:pStyle w:val="affff2"/>
        <w:ind w:left="800"/>
        <w:rPr>
          <w:rFonts w:ascii="ＭＳ 明朝" w:eastAsia="ＭＳ 明朝" w:hAnsi="ＭＳ 明朝"/>
          <w:lang w:eastAsia="ja-JP"/>
        </w:rPr>
      </w:pPr>
    </w:p>
    <w:tbl>
      <w:tblPr>
        <w:tblStyle w:val="affff1"/>
        <w:tblW w:w="0" w:type="auto"/>
        <w:tblInd w:w="959" w:type="dxa"/>
        <w:tblLook w:val="04A0" w:firstRow="1" w:lastRow="0" w:firstColumn="1" w:lastColumn="0" w:noHBand="0" w:noVBand="1"/>
      </w:tblPr>
      <w:tblGrid>
        <w:gridCol w:w="9137"/>
      </w:tblGrid>
      <w:tr w:rsidR="001E6335" w:rsidRPr="008C00D8" w:rsidTr="0081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37" w:type="dxa"/>
          </w:tcPr>
          <w:p w:rsidR="001E6335" w:rsidRPr="008C00D8" w:rsidRDefault="001E6335" w:rsidP="003923DA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http://&lt;OTP</w:t>
            </w:r>
            <w:r w:rsidR="00A5416D" w:rsidRPr="008C00D8">
              <w:rPr>
                <w:rFonts w:ascii="ＭＳ 明朝" w:eastAsia="ＭＳ 明朝" w:hAnsi="ＭＳ 明朝" w:hint="eastAsia"/>
                <w:lang w:eastAsia="ja-JP"/>
              </w:rPr>
              <w:t>認証サーバの</w:t>
            </w:r>
            <w:r w:rsidRPr="008C00D8">
              <w:rPr>
                <w:rFonts w:ascii="ＭＳ 明朝" w:eastAsia="ＭＳ 明朝" w:hAnsi="ＭＳ 明朝" w:hint="eastAsia"/>
                <w:lang w:eastAsia="ja-JP"/>
              </w:rPr>
              <w:t xml:space="preserve"> IP</w:t>
            </w:r>
            <w:r w:rsidR="00A5416D" w:rsidRPr="008C00D8">
              <w:rPr>
                <w:rFonts w:ascii="ＭＳ 明朝" w:eastAsia="ＭＳ 明朝" w:hAnsi="ＭＳ 明朝" w:hint="eastAsia"/>
                <w:lang w:eastAsia="ja-JP"/>
              </w:rPr>
              <w:t>アドレス</w:t>
            </w:r>
            <w:r w:rsidRPr="008C00D8">
              <w:rPr>
                <w:rFonts w:ascii="ＭＳ 明朝" w:eastAsia="ＭＳ 明朝" w:hAnsi="ＭＳ 明朝" w:hint="eastAsia"/>
                <w:lang w:eastAsia="ja-JP"/>
              </w:rPr>
              <w:t xml:space="preserve">&gt;:8080 </w:t>
            </w:r>
          </w:p>
        </w:tc>
      </w:tr>
    </w:tbl>
    <w:p w:rsidR="0088255A" w:rsidRPr="008C00D8" w:rsidRDefault="0088255A">
      <w:pPr>
        <w:pStyle w:val="affff2"/>
        <w:ind w:left="800"/>
        <w:rPr>
          <w:rFonts w:ascii="ＭＳ 明朝" w:eastAsia="ＭＳ 明朝" w:hAnsi="ＭＳ 明朝"/>
          <w:lang w:eastAsia="ja-JP"/>
        </w:rPr>
      </w:pPr>
    </w:p>
    <w:p w:rsidR="009F3F70" w:rsidRPr="008C00D8" w:rsidRDefault="0047624A" w:rsidP="00F348A4">
      <w:pPr>
        <w:pStyle w:val="affff2"/>
        <w:ind w:left="800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管理者ページのログイン画面から、以下の</w:t>
      </w:r>
      <w:r w:rsidR="00A5416D" w:rsidRPr="008C00D8">
        <w:rPr>
          <w:rFonts w:ascii="ＭＳ 明朝" w:eastAsia="ＭＳ 明朝" w:hAnsi="ＭＳ 明朝" w:hint="eastAsia"/>
          <w:lang w:eastAsia="ja-JP"/>
        </w:rPr>
        <w:t>Admin ID</w:t>
      </w:r>
      <w:r w:rsidRPr="008C00D8">
        <w:rPr>
          <w:rFonts w:ascii="ＭＳ 明朝" w:eastAsia="ＭＳ 明朝" w:hAnsi="ＭＳ 明朝" w:hint="eastAsia"/>
          <w:lang w:eastAsia="ja-JP"/>
        </w:rPr>
        <w:t>と</w:t>
      </w:r>
      <w:r w:rsidR="00A5416D" w:rsidRPr="008C00D8">
        <w:rPr>
          <w:rFonts w:ascii="ＭＳ 明朝" w:eastAsia="ＭＳ 明朝" w:hAnsi="ＭＳ 明朝" w:hint="eastAsia"/>
          <w:lang w:eastAsia="ja-JP"/>
        </w:rPr>
        <w:t>Static Password</w:t>
      </w:r>
      <w:r w:rsidRPr="008C00D8">
        <w:rPr>
          <w:rFonts w:ascii="ＭＳ 明朝" w:eastAsia="ＭＳ 明朝" w:hAnsi="ＭＳ 明朝" w:hint="eastAsia"/>
          <w:lang w:eastAsia="ja-JP"/>
        </w:rPr>
        <w:t>を入力します。</w:t>
      </w:r>
    </w:p>
    <w:p w:rsidR="004970BB" w:rsidRPr="008C00D8" w:rsidRDefault="004970BB" w:rsidP="00F348A4">
      <w:pPr>
        <w:pStyle w:val="affff2"/>
        <w:ind w:left="800"/>
        <w:rPr>
          <w:rFonts w:ascii="ＭＳ 明朝" w:eastAsia="ＭＳ 明朝" w:hAnsi="ＭＳ 明朝"/>
          <w:lang w:eastAsia="ja-JP"/>
        </w:rPr>
      </w:pPr>
    </w:p>
    <w:tbl>
      <w:tblPr>
        <w:tblStyle w:val="affff1"/>
        <w:tblW w:w="0" w:type="auto"/>
        <w:tblInd w:w="959" w:type="dxa"/>
        <w:tblLook w:val="04A0" w:firstRow="1" w:lastRow="0" w:firstColumn="1" w:lastColumn="0" w:noHBand="0" w:noVBand="1"/>
      </w:tblPr>
      <w:tblGrid>
        <w:gridCol w:w="9137"/>
      </w:tblGrid>
      <w:tr w:rsidR="009F3F70" w:rsidRPr="008C00D8" w:rsidTr="00813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37" w:type="dxa"/>
          </w:tcPr>
          <w:p w:rsidR="009F3F70" w:rsidRPr="008C00D8" w:rsidRDefault="00A5416D" w:rsidP="003923DA">
            <w:pPr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Admin ID</w:t>
            </w:r>
            <w:r w:rsidR="009F3F70" w:rsidRPr="008C00D8">
              <w:rPr>
                <w:rFonts w:ascii="ＭＳ 明朝" w:eastAsia="ＭＳ 明朝" w:hAnsi="ＭＳ 明朝" w:hint="eastAsia"/>
              </w:rPr>
              <w:t xml:space="preserve"> </w:t>
            </w:r>
            <w:r w:rsidR="00C72C1C" w:rsidRPr="008C00D8">
              <w:rPr>
                <w:rFonts w:ascii="ＭＳ 明朝" w:eastAsia="ＭＳ 明朝" w:hAnsi="ＭＳ 明朝" w:hint="eastAsia"/>
              </w:rPr>
              <w:t xml:space="preserve">   </w:t>
            </w:r>
            <w:r w:rsidR="001F3010">
              <w:rPr>
                <w:rFonts w:ascii="ＭＳ 明朝" w:eastAsia="ＭＳ 明朝" w:hAnsi="ＭＳ 明朝" w:hint="eastAsia"/>
                <w:lang w:eastAsia="ja-JP"/>
              </w:rPr>
              <w:t xml:space="preserve">   </w:t>
            </w:r>
            <w:r w:rsidR="00C72C1C" w:rsidRPr="008C00D8">
              <w:rPr>
                <w:rFonts w:ascii="ＭＳ 明朝" w:eastAsia="ＭＳ 明朝" w:hAnsi="ＭＳ 明朝" w:hint="eastAsia"/>
              </w:rPr>
              <w:t xml:space="preserve"> </w:t>
            </w:r>
            <w:r w:rsidR="009F3F70" w:rsidRPr="008C00D8">
              <w:rPr>
                <w:rFonts w:ascii="ＭＳ 明朝" w:eastAsia="ＭＳ 明朝" w:hAnsi="ＭＳ 明朝" w:hint="eastAsia"/>
              </w:rPr>
              <w:t>: grippin</w:t>
            </w:r>
          </w:p>
          <w:p w:rsidR="009F3F70" w:rsidRPr="008C00D8" w:rsidRDefault="00A5416D" w:rsidP="00C64534">
            <w:pPr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Static Password</w:t>
            </w:r>
            <w:r w:rsidR="009F3F70" w:rsidRPr="008C00D8">
              <w:rPr>
                <w:rFonts w:ascii="ＭＳ 明朝" w:eastAsia="ＭＳ 明朝" w:hAnsi="ＭＳ 明朝" w:hint="eastAsia"/>
              </w:rPr>
              <w:t xml:space="preserve"> : grippin@@ </w:t>
            </w:r>
          </w:p>
        </w:tc>
      </w:tr>
    </w:tbl>
    <w:p w:rsidR="00253148" w:rsidRPr="008C00D8" w:rsidRDefault="00253148" w:rsidP="003923DA">
      <w:pPr>
        <w:rPr>
          <w:rFonts w:ascii="ＭＳ 明朝" w:eastAsia="ＭＳ 明朝" w:hAnsi="ＭＳ 明朝"/>
          <w:lang w:eastAsia="ja-JP"/>
        </w:rPr>
      </w:pPr>
    </w:p>
    <w:p w:rsidR="00EB17A1" w:rsidRPr="008C00D8" w:rsidRDefault="004769C3" w:rsidP="00502DDE">
      <w:pPr>
        <w:jc w:val="center"/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/>
          <w:noProof/>
          <w:lang w:eastAsia="ja-JP"/>
        </w:rPr>
        <w:pict>
          <v:rect id="_x0000_s1040" style="position:absolute;left:0;text-align:left;margin-left:301.65pt;margin-top:133.35pt;width:48.3pt;height:14.95pt;z-index:251666432" strokecolor="red" strokeweight="2pt">
            <v:fill opacity="0"/>
          </v:rect>
        </w:pict>
      </w:r>
      <w:r w:rsidR="00EB17A1" w:rsidRPr="008C00D8">
        <w:rPr>
          <w:rFonts w:ascii="ＭＳ 明朝" w:eastAsia="ＭＳ 明朝" w:hAnsi="ＭＳ 明朝"/>
          <w:noProof/>
          <w:lang w:eastAsia="ja-JP"/>
        </w:rPr>
        <w:drawing>
          <wp:inline distT="0" distB="0" distL="0" distR="0" wp14:anchorId="6AA27DD1" wp14:editId="76C1A22D">
            <wp:extent cx="2924027" cy="1966823"/>
            <wp:effectExtent l="19050" t="0" r="0" b="0"/>
            <wp:docPr id="30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40" cy="197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16D" w:rsidRDefault="004769C3" w:rsidP="00502DDE">
      <w:pPr>
        <w:jc w:val="center"/>
        <w:rPr>
          <w:rFonts w:ascii="ＭＳ 明朝" w:eastAsia="Malgun Gothic" w:hAnsi="ＭＳ 明朝"/>
        </w:rPr>
      </w:pPr>
      <w:r>
        <w:rPr>
          <w:rFonts w:ascii="ＭＳ 明朝" w:eastAsia="ＭＳ 明朝" w:hAnsi="ＭＳ 明朝"/>
          <w:noProof/>
          <w:lang w:eastAsia="ja-JP"/>
        </w:rPr>
        <w:pict>
          <v:rect id="_x0000_s1041" style="position:absolute;left:0;text-align:left;margin-left:301.65pt;margin-top:133.85pt;width:48.3pt;height:14.95pt;z-index:251667456" strokecolor="red" strokeweight="2pt">
            <v:fill opacity="0"/>
          </v:rect>
        </w:pict>
      </w:r>
      <w:r w:rsidR="00EB17A1" w:rsidRPr="008C00D8">
        <w:rPr>
          <w:rFonts w:ascii="ＭＳ 明朝" w:eastAsia="ＭＳ 明朝" w:hAnsi="ＭＳ 明朝" w:hint="eastAsia"/>
          <w:noProof/>
          <w:lang w:eastAsia="ja-JP"/>
        </w:rPr>
        <w:drawing>
          <wp:inline distT="0" distB="0" distL="0" distR="0" wp14:anchorId="7D777DB9" wp14:editId="6C1F1944">
            <wp:extent cx="2924027" cy="1966823"/>
            <wp:effectExtent l="19050" t="0" r="0" b="0"/>
            <wp:docPr id="31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955" cy="196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135" w:rsidRPr="00BA6135" w:rsidRDefault="00BA6135" w:rsidP="00502DDE">
      <w:pPr>
        <w:jc w:val="center"/>
        <w:rPr>
          <w:rFonts w:ascii="ＭＳ 明朝" w:eastAsia="Malgun Gothic" w:hAnsi="ＭＳ 明朝"/>
        </w:rPr>
      </w:pPr>
    </w:p>
    <w:p w:rsidR="0060436A" w:rsidRPr="008C00D8" w:rsidRDefault="0047624A">
      <w:pPr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ログイン後に、パスワードを必ず変更してください。</w:t>
      </w:r>
    </w:p>
    <w:p w:rsidR="0060436A" w:rsidRPr="008C00D8" w:rsidRDefault="0047624A">
      <w:pPr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パスワードの変更は、</w:t>
      </w:r>
      <w:r w:rsidR="0060436A" w:rsidRPr="008C00D8">
        <w:rPr>
          <w:rFonts w:ascii="ＭＳ 明朝" w:eastAsia="ＭＳ 明朝" w:hAnsi="ＭＳ 明朝" w:hint="eastAsia"/>
          <w:lang w:eastAsia="ja-JP"/>
        </w:rPr>
        <w:t>User/Group/Client/ProFile</w:t>
      </w:r>
      <w:r w:rsidRPr="008C00D8">
        <w:rPr>
          <w:rFonts w:ascii="ＭＳ 明朝" w:eastAsia="ＭＳ 明朝" w:hAnsi="ＭＳ 明朝" w:hint="eastAsia"/>
          <w:lang w:eastAsia="ja-JP"/>
        </w:rPr>
        <w:t>メニューのユーザリスト照会から、</w:t>
      </w:r>
      <w:r w:rsidR="0060436A" w:rsidRPr="008C00D8">
        <w:rPr>
          <w:rFonts w:ascii="ＭＳ 明朝" w:eastAsia="ＭＳ 明朝" w:hAnsi="ＭＳ 明朝" w:hint="eastAsia"/>
          <w:lang w:eastAsia="ja-JP"/>
        </w:rPr>
        <w:t>grippin</w:t>
      </w:r>
      <w:r w:rsidRPr="008C00D8">
        <w:rPr>
          <w:rFonts w:ascii="ＭＳ 明朝" w:eastAsia="ＭＳ 明朝" w:hAnsi="ＭＳ 明朝" w:hint="eastAsia"/>
          <w:lang w:eastAsia="ja-JP"/>
        </w:rPr>
        <w:t>ユーザ</w:t>
      </w:r>
      <w:r w:rsidR="0060436A" w:rsidRPr="008C00D8">
        <w:rPr>
          <w:rFonts w:ascii="ＭＳ 明朝" w:eastAsia="ＭＳ 明朝" w:hAnsi="ＭＳ 明朝" w:hint="eastAsia"/>
          <w:lang w:eastAsia="ja-JP"/>
        </w:rPr>
        <w:t>ID</w:t>
      </w:r>
      <w:r w:rsidRPr="008C00D8">
        <w:rPr>
          <w:rFonts w:ascii="ＭＳ 明朝" w:eastAsia="ＭＳ 明朝" w:hAnsi="ＭＳ 明朝" w:hint="eastAsia"/>
          <w:lang w:eastAsia="ja-JP"/>
        </w:rPr>
        <w:t>を検索などで探します。</w:t>
      </w:r>
      <w:r w:rsidR="0060436A" w:rsidRPr="008C00D8">
        <w:rPr>
          <w:rFonts w:ascii="ＭＳ 明朝" w:eastAsia="ＭＳ 明朝" w:hAnsi="ＭＳ 明朝" w:hint="eastAsia"/>
          <w:lang w:eastAsia="ja-JP"/>
        </w:rPr>
        <w:t>grippin</w:t>
      </w:r>
      <w:r w:rsidRPr="008C00D8">
        <w:rPr>
          <w:rFonts w:ascii="ＭＳ 明朝" w:eastAsia="ＭＳ 明朝" w:hAnsi="ＭＳ 明朝" w:hint="eastAsia"/>
          <w:lang w:eastAsia="ja-JP"/>
        </w:rPr>
        <w:t>のユーザ</w:t>
      </w:r>
      <w:r w:rsidR="0060436A" w:rsidRPr="008C00D8">
        <w:rPr>
          <w:rFonts w:ascii="ＭＳ 明朝" w:eastAsia="ＭＳ 明朝" w:hAnsi="ＭＳ 明朝" w:hint="eastAsia"/>
          <w:lang w:eastAsia="ja-JP"/>
        </w:rPr>
        <w:t>ID</w:t>
      </w:r>
      <w:r w:rsidRPr="008C00D8">
        <w:rPr>
          <w:rFonts w:ascii="ＭＳ 明朝" w:eastAsia="ＭＳ 明朝" w:hAnsi="ＭＳ 明朝" w:hint="eastAsia"/>
          <w:lang w:eastAsia="ja-JP"/>
        </w:rPr>
        <w:t>をクリック後、「固定パスワード変更」タブからパスワードを変更します。</w:t>
      </w:r>
    </w:p>
    <w:p w:rsidR="0060436A" w:rsidRPr="008C00D8" w:rsidRDefault="0060436A" w:rsidP="005140BE">
      <w:pPr>
        <w:jc w:val="center"/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noProof/>
          <w:lang w:eastAsia="ja-JP"/>
        </w:rPr>
        <w:lastRenderedPageBreak/>
        <w:drawing>
          <wp:inline distT="0" distB="0" distL="0" distR="0" wp14:anchorId="001937AC" wp14:editId="62797F99">
            <wp:extent cx="5307319" cy="3071004"/>
            <wp:effectExtent l="19050" t="0" r="7631" b="0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16" cy="3070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5D" w:rsidRPr="008C00D8" w:rsidRDefault="00D84317" w:rsidP="001F5A5D">
      <w:pPr>
        <w:pStyle w:val="1"/>
        <w:rPr>
          <w:rFonts w:ascii="ＭＳ 明朝" w:eastAsia="ＭＳ 明朝" w:hAnsi="ＭＳ 明朝"/>
          <w:lang w:eastAsia="ja-JP"/>
        </w:rPr>
      </w:pPr>
      <w:bookmarkStart w:id="24" w:name="_Toc398129513"/>
      <w:r w:rsidRPr="008C00D8">
        <w:rPr>
          <w:rFonts w:ascii="ＭＳ 明朝" w:eastAsia="ＭＳ 明朝" w:hAnsi="ＭＳ 明朝" w:hint="eastAsia"/>
          <w:lang w:eastAsia="ja-JP"/>
        </w:rPr>
        <w:lastRenderedPageBreak/>
        <w:t>ファイアウォール(</w:t>
      </w:r>
      <w:r w:rsidR="001F5A5D" w:rsidRPr="008C00D8">
        <w:rPr>
          <w:rFonts w:ascii="ＭＳ 明朝" w:eastAsia="ＭＳ 明朝" w:hAnsi="ＭＳ 明朝" w:hint="eastAsia"/>
          <w:lang w:eastAsia="ja-JP"/>
        </w:rPr>
        <w:t>Firewall</w:t>
      </w:r>
      <w:r w:rsidRPr="008C00D8">
        <w:rPr>
          <w:rFonts w:ascii="ＭＳ 明朝" w:eastAsia="ＭＳ 明朝" w:hAnsi="ＭＳ 明朝" w:hint="eastAsia"/>
          <w:lang w:eastAsia="ja-JP"/>
        </w:rPr>
        <w:t>)</w:t>
      </w:r>
      <w:r w:rsidR="001F5A5D" w:rsidRPr="008C00D8">
        <w:rPr>
          <w:rFonts w:ascii="ＭＳ 明朝" w:eastAsia="ＭＳ 明朝" w:hAnsi="ＭＳ 明朝" w:hint="eastAsia"/>
          <w:lang w:eastAsia="ja-JP"/>
        </w:rPr>
        <w:t>の設定</w:t>
      </w:r>
      <w:bookmarkEnd w:id="24"/>
    </w:p>
    <w:p w:rsidR="001F5A5D" w:rsidRPr="008C00D8" w:rsidRDefault="001F5A5D" w:rsidP="001F5A5D">
      <w:pPr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>認証サーバと中継サーバがファイアウォールの後段に設置される場合には、ファイアウォールで以下のようなポートを使用できるように設定しなければなりません。</w:t>
      </w:r>
    </w:p>
    <w:p w:rsidR="001F5A5D" w:rsidRPr="008C00D8" w:rsidRDefault="001F5A5D" w:rsidP="001F5A5D">
      <w:pPr>
        <w:rPr>
          <w:rFonts w:ascii="ＭＳ 明朝" w:eastAsia="ＭＳ 明朝" w:hAnsi="ＭＳ 明朝"/>
          <w:lang w:eastAsia="ja-JP"/>
        </w:rPr>
      </w:pPr>
    </w:p>
    <w:p w:rsidR="001F5A5D" w:rsidRPr="008C00D8" w:rsidRDefault="001F5A5D" w:rsidP="00C4200B">
      <w:pPr>
        <w:pStyle w:val="20"/>
      </w:pPr>
      <w:bookmarkStart w:id="25" w:name="_Toc398129514"/>
      <w:r w:rsidRPr="008C00D8">
        <w:rPr>
          <w:rFonts w:hint="eastAsia"/>
        </w:rPr>
        <w:t>認証サーバ</w:t>
      </w:r>
      <w:bookmarkEnd w:id="25"/>
    </w:p>
    <w:tbl>
      <w:tblPr>
        <w:tblW w:w="874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811"/>
        <w:gridCol w:w="720"/>
        <w:gridCol w:w="720"/>
        <w:gridCol w:w="5309"/>
      </w:tblGrid>
      <w:tr w:rsidR="001F5A5D" w:rsidRPr="008C00D8" w:rsidTr="001F5A5D">
        <w:trPr>
          <w:tblHeader/>
          <w:jc w:val="center"/>
        </w:trPr>
        <w:tc>
          <w:tcPr>
            <w:tcW w:w="1188" w:type="dxa"/>
            <w:tcBorders>
              <w:top w:val="single" w:sz="12" w:space="0" w:color="auto"/>
              <w:left w:val="nil"/>
              <w:right w:val="nil"/>
            </w:tcBorders>
            <w:shd w:val="clear" w:color="auto" w:fill="E6E6E6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cs="Batang" w:hint="eastAsia"/>
                <w:lang w:eastAsia="ja-JP"/>
              </w:rPr>
              <w:t>ポート</w:t>
            </w:r>
            <w:r w:rsidRPr="008C00D8">
              <w:rPr>
                <w:rFonts w:ascii="ＭＳ 明朝" w:eastAsia="ＭＳ 明朝" w:hAnsi="ＭＳ 明朝" w:hint="eastAsia"/>
              </w:rPr>
              <w:t>(Port)</w:t>
            </w:r>
          </w:p>
        </w:tc>
        <w:tc>
          <w:tcPr>
            <w:tcW w:w="811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cs="Batang" w:hint="eastAsia"/>
                <w:lang w:eastAsia="ja-JP"/>
              </w:rPr>
              <w:t>方向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TCP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UDP</w:t>
            </w:r>
          </w:p>
        </w:tc>
        <w:tc>
          <w:tcPr>
            <w:tcW w:w="5309" w:type="dxa"/>
            <w:tcBorders>
              <w:top w:val="single" w:sz="12" w:space="0" w:color="auto"/>
              <w:right w:val="nil"/>
            </w:tcBorders>
            <w:shd w:val="clear" w:color="auto" w:fill="E6E6E6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cs="Batang" w:hint="eastAsia"/>
                <w:lang w:eastAsia="ja-JP"/>
              </w:rPr>
              <w:t>説明</w:t>
            </w:r>
          </w:p>
        </w:tc>
      </w:tr>
      <w:tr w:rsidR="001F5A5D" w:rsidRPr="008C00D8" w:rsidTr="001F5A5D">
        <w:trPr>
          <w:jc w:val="center"/>
        </w:trPr>
        <w:tc>
          <w:tcPr>
            <w:tcW w:w="1188" w:type="dxa"/>
            <w:tcBorders>
              <w:left w:val="nil"/>
              <w:right w:val="nil"/>
            </w:tcBorders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25</w:t>
            </w:r>
          </w:p>
        </w:tc>
        <w:tc>
          <w:tcPr>
            <w:tcW w:w="811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Out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Yes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5309" w:type="dxa"/>
            <w:tcBorders>
              <w:right w:val="nil"/>
            </w:tcBorders>
            <w:vAlign w:val="center"/>
          </w:tcPr>
          <w:p w:rsidR="001F5A5D" w:rsidRPr="008C00D8" w:rsidRDefault="001F5A5D" w:rsidP="001F5A5D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 xml:space="preserve"> SMTPサーバにメールを送信</w:t>
            </w:r>
          </w:p>
        </w:tc>
      </w:tr>
      <w:tr w:rsidR="001F5A5D" w:rsidRPr="008C00D8" w:rsidTr="001F5A5D">
        <w:trPr>
          <w:jc w:val="center"/>
        </w:trPr>
        <w:tc>
          <w:tcPr>
            <w:tcW w:w="1188" w:type="dxa"/>
            <w:tcBorders>
              <w:left w:val="nil"/>
              <w:right w:val="nil"/>
            </w:tcBorders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123</w:t>
            </w:r>
          </w:p>
        </w:tc>
        <w:tc>
          <w:tcPr>
            <w:tcW w:w="811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Out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Yes</w:t>
            </w:r>
          </w:p>
        </w:tc>
        <w:tc>
          <w:tcPr>
            <w:tcW w:w="5309" w:type="dxa"/>
            <w:tcBorders>
              <w:right w:val="nil"/>
            </w:tcBorders>
            <w:vAlign w:val="center"/>
          </w:tcPr>
          <w:p w:rsidR="001F5A5D" w:rsidRPr="008C00D8" w:rsidRDefault="001F5A5D" w:rsidP="001F5A5D">
            <w:pPr>
              <w:ind w:firstLineChars="50" w:firstLine="100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</w:rPr>
              <w:t>NTP(Network Time Protocol)</w:t>
            </w:r>
            <w:r w:rsidRPr="008C00D8">
              <w:rPr>
                <w:rFonts w:ascii="ＭＳ 明朝" w:eastAsia="ＭＳ 明朝" w:hAnsi="ＭＳ 明朝" w:hint="eastAsia"/>
                <w:lang w:eastAsia="ja-JP"/>
              </w:rPr>
              <w:t>サーバに標準時刻の同期化を要求</w:t>
            </w:r>
          </w:p>
        </w:tc>
      </w:tr>
      <w:tr w:rsidR="001F5A5D" w:rsidRPr="008C00D8" w:rsidTr="001F5A5D">
        <w:trPr>
          <w:jc w:val="center"/>
        </w:trPr>
        <w:tc>
          <w:tcPr>
            <w:tcW w:w="1188" w:type="dxa"/>
            <w:tcBorders>
              <w:left w:val="nil"/>
              <w:right w:val="nil"/>
            </w:tcBorders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389</w:t>
            </w:r>
          </w:p>
        </w:tc>
        <w:tc>
          <w:tcPr>
            <w:tcW w:w="811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Out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Yes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No</w:t>
            </w:r>
          </w:p>
        </w:tc>
        <w:tc>
          <w:tcPr>
            <w:tcW w:w="5309" w:type="dxa"/>
            <w:tcBorders>
              <w:right w:val="nil"/>
            </w:tcBorders>
            <w:vAlign w:val="center"/>
          </w:tcPr>
          <w:p w:rsidR="001F5A5D" w:rsidRPr="008C00D8" w:rsidRDefault="001F5A5D" w:rsidP="001F5A5D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 xml:space="preserve"> LDAPサーバにユーザ情報を要求(LDAP連動時のみ)</w:t>
            </w:r>
            <w:r w:rsidR="00D80882" w:rsidRPr="008C00D8">
              <w:rPr>
                <w:rFonts w:ascii="ＭＳ 明朝" w:eastAsia="ＭＳ 明朝" w:hAnsi="ＭＳ 明朝" w:hint="eastAsia"/>
                <w:lang w:eastAsia="ja-JP"/>
              </w:rPr>
              <w:t xml:space="preserve"> *</w:t>
            </w:r>
          </w:p>
        </w:tc>
      </w:tr>
      <w:tr w:rsidR="001F5A5D" w:rsidRPr="008C00D8" w:rsidTr="001F5A5D">
        <w:trPr>
          <w:jc w:val="center"/>
        </w:trPr>
        <w:tc>
          <w:tcPr>
            <w:tcW w:w="1188" w:type="dxa"/>
            <w:tcBorders>
              <w:left w:val="nil"/>
              <w:right w:val="nil"/>
            </w:tcBorders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1812</w:t>
            </w:r>
          </w:p>
        </w:tc>
        <w:tc>
          <w:tcPr>
            <w:tcW w:w="811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</w:rPr>
              <w:t>In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No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Yes</w:t>
            </w:r>
          </w:p>
        </w:tc>
        <w:tc>
          <w:tcPr>
            <w:tcW w:w="5309" w:type="dxa"/>
            <w:tcBorders>
              <w:right w:val="nil"/>
            </w:tcBorders>
            <w:vAlign w:val="center"/>
          </w:tcPr>
          <w:p w:rsidR="001F5A5D" w:rsidRPr="008C00D8" w:rsidRDefault="001F5A5D" w:rsidP="001F5A5D">
            <w:pPr>
              <w:rPr>
                <w:rFonts w:ascii="ＭＳ 明朝" w:eastAsia="ＭＳ 明朝" w:hAnsi="ＭＳ 明朝"/>
                <w:sz w:val="18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 xml:space="preserve"> OTP認証サービス</w:t>
            </w:r>
          </w:p>
        </w:tc>
      </w:tr>
      <w:tr w:rsidR="001F5A5D" w:rsidRPr="008C00D8" w:rsidTr="001F5A5D">
        <w:trPr>
          <w:jc w:val="center"/>
        </w:trPr>
        <w:tc>
          <w:tcPr>
            <w:tcW w:w="1188" w:type="dxa"/>
            <w:tcBorders>
              <w:left w:val="nil"/>
              <w:right w:val="nil"/>
            </w:tcBorders>
            <w:vAlign w:val="center"/>
          </w:tcPr>
          <w:p w:rsidR="001F5A5D" w:rsidRPr="008C00D8" w:rsidRDefault="004D0E09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</w:rPr>
              <w:t>80</w:t>
            </w:r>
            <w:r w:rsidRPr="008C00D8">
              <w:rPr>
                <w:rFonts w:ascii="ＭＳ 明朝" w:eastAsia="ＭＳ 明朝" w:hAnsi="ＭＳ 明朝" w:hint="eastAsia"/>
                <w:lang w:eastAsia="ja-JP"/>
              </w:rPr>
              <w:t>8</w:t>
            </w:r>
            <w:r w:rsidR="001F5A5D" w:rsidRPr="008C00D8">
              <w:rPr>
                <w:rFonts w:ascii="ＭＳ 明朝" w:eastAsia="ＭＳ 明朝" w:hAnsi="ＭＳ 明朝" w:hint="eastAsia"/>
              </w:rPr>
              <w:t>0</w:t>
            </w:r>
            <w:r w:rsidR="001F5A5D" w:rsidRPr="008C00D8">
              <w:rPr>
                <w:rFonts w:ascii="ＭＳ 明朝" w:eastAsia="ＭＳ 明朝" w:hAnsi="ＭＳ 明朝" w:hint="eastAsia"/>
                <w:lang w:eastAsia="ja-JP"/>
              </w:rPr>
              <w:t>(8443)</w:t>
            </w:r>
          </w:p>
        </w:tc>
        <w:tc>
          <w:tcPr>
            <w:tcW w:w="811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In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Yes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5309" w:type="dxa"/>
            <w:tcBorders>
              <w:right w:val="nil"/>
            </w:tcBorders>
            <w:vAlign w:val="center"/>
          </w:tcPr>
          <w:p w:rsidR="001F5A5D" w:rsidRPr="008C00D8" w:rsidRDefault="004D0E09" w:rsidP="004D0E09">
            <w:pPr>
              <w:ind w:firstLineChars="50" w:firstLine="100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管理コンソール(Web画面)</w:t>
            </w:r>
          </w:p>
        </w:tc>
      </w:tr>
      <w:tr w:rsidR="001F5A5D" w:rsidRPr="008C00D8" w:rsidTr="001F5A5D">
        <w:trPr>
          <w:jc w:val="center"/>
        </w:trPr>
        <w:tc>
          <w:tcPr>
            <w:tcW w:w="1188" w:type="dxa"/>
            <w:tcBorders>
              <w:left w:val="nil"/>
              <w:right w:val="nil"/>
            </w:tcBorders>
            <w:vAlign w:val="center"/>
          </w:tcPr>
          <w:p w:rsidR="001F5A5D" w:rsidRPr="008C00D8" w:rsidRDefault="004D0E09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27760</w:t>
            </w:r>
          </w:p>
        </w:tc>
        <w:tc>
          <w:tcPr>
            <w:tcW w:w="811" w:type="dxa"/>
            <w:vAlign w:val="center"/>
          </w:tcPr>
          <w:p w:rsidR="001F5A5D" w:rsidRPr="008C00D8" w:rsidRDefault="004D0E09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In</w:t>
            </w:r>
          </w:p>
        </w:tc>
        <w:tc>
          <w:tcPr>
            <w:tcW w:w="720" w:type="dxa"/>
            <w:vAlign w:val="center"/>
          </w:tcPr>
          <w:p w:rsidR="001F5A5D" w:rsidRPr="008C00D8" w:rsidRDefault="004D0E09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Yes</w:t>
            </w:r>
          </w:p>
        </w:tc>
        <w:tc>
          <w:tcPr>
            <w:tcW w:w="720" w:type="dxa"/>
            <w:vAlign w:val="center"/>
          </w:tcPr>
          <w:p w:rsidR="001F5A5D" w:rsidRPr="008C00D8" w:rsidRDefault="004D0E09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No</w:t>
            </w:r>
          </w:p>
        </w:tc>
        <w:tc>
          <w:tcPr>
            <w:tcW w:w="5309" w:type="dxa"/>
            <w:tcBorders>
              <w:right w:val="nil"/>
            </w:tcBorders>
            <w:vAlign w:val="center"/>
          </w:tcPr>
          <w:p w:rsidR="001F5A5D" w:rsidRPr="008C00D8" w:rsidRDefault="004D0E09" w:rsidP="001F5A5D">
            <w:pPr>
              <w:keepNext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 xml:space="preserve"> OTPデータのダウンロード（中継サーバとの通信）</w:t>
            </w:r>
          </w:p>
        </w:tc>
      </w:tr>
    </w:tbl>
    <w:p w:rsidR="001F5A5D" w:rsidRPr="008C00D8" w:rsidRDefault="001F5A5D" w:rsidP="001F5A5D">
      <w:pPr>
        <w:rPr>
          <w:rFonts w:ascii="ＭＳ 明朝" w:eastAsia="ＭＳ 明朝" w:hAnsi="ＭＳ 明朝"/>
          <w:lang w:eastAsia="ja-JP"/>
        </w:rPr>
      </w:pPr>
    </w:p>
    <w:p w:rsidR="001F5A5D" w:rsidRPr="008C00D8" w:rsidRDefault="001F5A5D" w:rsidP="001F5A5D">
      <w:pPr>
        <w:rPr>
          <w:rFonts w:ascii="ＭＳ 明朝" w:eastAsia="ＭＳ 明朝" w:hAnsi="ＭＳ 明朝"/>
          <w:lang w:eastAsia="ja-JP"/>
        </w:rPr>
      </w:pPr>
      <w:r w:rsidRPr="008C00D8">
        <w:rPr>
          <w:rFonts w:ascii="ＭＳ 明朝" w:eastAsia="ＭＳ 明朝" w:hAnsi="ＭＳ 明朝" w:hint="eastAsia"/>
          <w:lang w:eastAsia="ja-JP"/>
        </w:rPr>
        <w:t xml:space="preserve"> (参考) </w:t>
      </w:r>
      <w:r w:rsidR="00D80882" w:rsidRPr="008C00D8">
        <w:rPr>
          <w:rFonts w:ascii="ＭＳ 明朝" w:eastAsia="ＭＳ 明朝" w:hAnsi="ＭＳ 明朝" w:hint="eastAsia"/>
          <w:lang w:eastAsia="ja-JP"/>
        </w:rPr>
        <w:t>MS-SQL/OracleなどのDBとアカウントを連動する場合は、それぞれのポートを設定する必要があります。</w:t>
      </w:r>
    </w:p>
    <w:p w:rsidR="001F5A5D" w:rsidRPr="008C00D8" w:rsidRDefault="001F5A5D" w:rsidP="001F5A5D">
      <w:pPr>
        <w:rPr>
          <w:rFonts w:ascii="ＭＳ 明朝" w:eastAsia="ＭＳ 明朝" w:hAnsi="ＭＳ 明朝"/>
          <w:lang w:eastAsia="ja-JP"/>
        </w:rPr>
      </w:pPr>
    </w:p>
    <w:p w:rsidR="001F5A5D" w:rsidRPr="008C00D8" w:rsidRDefault="001F5A5D" w:rsidP="00C4200B">
      <w:pPr>
        <w:pStyle w:val="20"/>
      </w:pPr>
      <w:bookmarkStart w:id="26" w:name="_Toc398129515"/>
      <w:r w:rsidRPr="008C00D8">
        <w:rPr>
          <w:rFonts w:hint="eastAsia"/>
        </w:rPr>
        <w:t>中継サーバ</w:t>
      </w:r>
      <w:bookmarkEnd w:id="26"/>
    </w:p>
    <w:tbl>
      <w:tblPr>
        <w:tblW w:w="874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811"/>
        <w:gridCol w:w="720"/>
        <w:gridCol w:w="720"/>
        <w:gridCol w:w="5309"/>
      </w:tblGrid>
      <w:tr w:rsidR="001F5A5D" w:rsidRPr="008C00D8" w:rsidTr="001F5A5D">
        <w:trPr>
          <w:tblHeader/>
          <w:jc w:val="center"/>
        </w:trPr>
        <w:tc>
          <w:tcPr>
            <w:tcW w:w="1188" w:type="dxa"/>
            <w:tcBorders>
              <w:top w:val="single" w:sz="12" w:space="0" w:color="auto"/>
              <w:left w:val="nil"/>
              <w:right w:val="nil"/>
            </w:tcBorders>
            <w:shd w:val="clear" w:color="auto" w:fill="E6E6E6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cs="Batang" w:hint="eastAsia"/>
                <w:lang w:eastAsia="ja-JP"/>
              </w:rPr>
              <w:t>ポート</w:t>
            </w:r>
            <w:r w:rsidRPr="008C00D8">
              <w:rPr>
                <w:rFonts w:ascii="ＭＳ 明朝" w:eastAsia="ＭＳ 明朝" w:hAnsi="ＭＳ 明朝" w:hint="eastAsia"/>
              </w:rPr>
              <w:t>(Port)</w:t>
            </w:r>
          </w:p>
        </w:tc>
        <w:tc>
          <w:tcPr>
            <w:tcW w:w="811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cs="Batang" w:hint="eastAsia"/>
                <w:lang w:eastAsia="ja-JP"/>
              </w:rPr>
              <w:t>方向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TCP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UDP</w:t>
            </w:r>
          </w:p>
        </w:tc>
        <w:tc>
          <w:tcPr>
            <w:tcW w:w="5309" w:type="dxa"/>
            <w:tcBorders>
              <w:top w:val="single" w:sz="12" w:space="0" w:color="auto"/>
              <w:right w:val="nil"/>
            </w:tcBorders>
            <w:shd w:val="clear" w:color="auto" w:fill="E6E6E6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cs="Batang" w:hint="eastAsia"/>
                <w:lang w:eastAsia="ja-JP"/>
              </w:rPr>
              <w:t>説明</w:t>
            </w:r>
          </w:p>
        </w:tc>
      </w:tr>
      <w:tr w:rsidR="001F5A5D" w:rsidRPr="008C00D8" w:rsidTr="001F5A5D">
        <w:trPr>
          <w:jc w:val="center"/>
        </w:trPr>
        <w:tc>
          <w:tcPr>
            <w:tcW w:w="1188" w:type="dxa"/>
            <w:tcBorders>
              <w:left w:val="nil"/>
              <w:right w:val="nil"/>
            </w:tcBorders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</w:rPr>
              <w:t>2</w:t>
            </w:r>
            <w:r w:rsidRPr="008C00D8">
              <w:rPr>
                <w:rFonts w:ascii="ＭＳ 明朝" w:eastAsia="ＭＳ 明朝" w:hAnsi="ＭＳ 明朝" w:hint="eastAsia"/>
                <w:lang w:eastAsia="ja-JP"/>
              </w:rPr>
              <w:t>7600</w:t>
            </w:r>
          </w:p>
        </w:tc>
        <w:tc>
          <w:tcPr>
            <w:tcW w:w="811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Out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Yes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5309" w:type="dxa"/>
            <w:tcBorders>
              <w:right w:val="nil"/>
            </w:tcBorders>
            <w:vAlign w:val="center"/>
          </w:tcPr>
          <w:p w:rsidR="001F5A5D" w:rsidRPr="008C00D8" w:rsidRDefault="001F5A5D" w:rsidP="001F5A5D">
            <w:pPr>
              <w:ind w:firstLineChars="50" w:firstLine="100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認証サーバにOTPデータ(認証キー)の要求と認証を送信</w:t>
            </w:r>
          </w:p>
        </w:tc>
      </w:tr>
      <w:tr w:rsidR="001F5A5D" w:rsidRPr="008C00D8" w:rsidTr="001F5A5D">
        <w:trPr>
          <w:jc w:val="center"/>
        </w:trPr>
        <w:tc>
          <w:tcPr>
            <w:tcW w:w="1188" w:type="dxa"/>
            <w:tcBorders>
              <w:left w:val="nil"/>
              <w:right w:val="nil"/>
            </w:tcBorders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</w:rPr>
              <w:t>2</w:t>
            </w:r>
            <w:r w:rsidRPr="008C00D8">
              <w:rPr>
                <w:rFonts w:ascii="ＭＳ 明朝" w:eastAsia="ＭＳ 明朝" w:hAnsi="ＭＳ 明朝" w:hint="eastAsia"/>
                <w:lang w:eastAsia="ja-JP"/>
              </w:rPr>
              <w:t>7700</w:t>
            </w:r>
          </w:p>
        </w:tc>
        <w:tc>
          <w:tcPr>
            <w:tcW w:w="811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>In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Yes</w:t>
            </w:r>
          </w:p>
        </w:tc>
        <w:tc>
          <w:tcPr>
            <w:tcW w:w="720" w:type="dxa"/>
            <w:vAlign w:val="center"/>
          </w:tcPr>
          <w:p w:rsidR="001F5A5D" w:rsidRPr="008C00D8" w:rsidRDefault="001F5A5D" w:rsidP="001F5A5D">
            <w:pPr>
              <w:jc w:val="center"/>
              <w:rPr>
                <w:rFonts w:ascii="ＭＳ 明朝" w:eastAsia="ＭＳ 明朝" w:hAnsi="ＭＳ 明朝"/>
              </w:rPr>
            </w:pPr>
            <w:r w:rsidRPr="008C00D8"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5309" w:type="dxa"/>
            <w:tcBorders>
              <w:right w:val="nil"/>
            </w:tcBorders>
            <w:vAlign w:val="center"/>
          </w:tcPr>
          <w:p w:rsidR="001F5A5D" w:rsidRPr="008C00D8" w:rsidRDefault="001F5A5D" w:rsidP="001F5A5D">
            <w:pPr>
              <w:rPr>
                <w:rFonts w:ascii="ＭＳ 明朝" w:eastAsia="ＭＳ 明朝" w:hAnsi="ＭＳ 明朝"/>
                <w:lang w:eastAsia="ja-JP"/>
              </w:rPr>
            </w:pPr>
            <w:r w:rsidRPr="008C00D8">
              <w:rPr>
                <w:rFonts w:ascii="ＭＳ 明朝" w:eastAsia="ＭＳ 明朝" w:hAnsi="ＭＳ 明朝" w:hint="eastAsia"/>
                <w:lang w:eastAsia="ja-JP"/>
              </w:rPr>
              <w:t xml:space="preserve"> AnyOTP(アプリ)からOTPデータ(認証キー)のダウンロード要求を受信</w:t>
            </w:r>
          </w:p>
        </w:tc>
      </w:tr>
    </w:tbl>
    <w:p w:rsidR="001F5A5D" w:rsidRPr="008C00D8" w:rsidRDefault="001F5A5D" w:rsidP="003B63CB">
      <w:pPr>
        <w:rPr>
          <w:lang w:eastAsia="ja-JP"/>
        </w:rPr>
      </w:pPr>
    </w:p>
    <w:p w:rsidR="001F46D8" w:rsidRPr="008C00D8" w:rsidRDefault="001F46D8" w:rsidP="003923DA">
      <w:pPr>
        <w:rPr>
          <w:rFonts w:ascii="ＭＳ 明朝" w:eastAsia="ＭＳ 明朝" w:hAnsi="ＭＳ 明朝"/>
          <w:lang w:eastAsia="ja-JP"/>
        </w:rPr>
      </w:pPr>
    </w:p>
    <w:sectPr w:rsidR="001F46D8" w:rsidRPr="008C00D8" w:rsidSect="00114FB5">
      <w:headerReference w:type="even" r:id="rId39"/>
      <w:headerReference w:type="default" r:id="rId40"/>
      <w:footerReference w:type="even" r:id="rId41"/>
      <w:footerReference w:type="default" r:id="rId42"/>
      <w:pgSz w:w="11906" w:h="16838" w:code="9"/>
      <w:pgMar w:top="386" w:right="1106" w:bottom="1701" w:left="902" w:header="90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9C3" w:rsidRDefault="004769C3" w:rsidP="003923DA">
      <w:r>
        <w:separator/>
      </w:r>
    </w:p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</w:endnote>
  <w:endnote w:type="continuationSeparator" w:id="0">
    <w:p w:rsidR="004769C3" w:rsidRDefault="004769C3" w:rsidP="003923DA">
      <w:r>
        <w:continuationSeparator/>
      </w:r>
    </w:p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가는으뜸체">
    <w:altName w:val="Arial Unicode MS"/>
    <w:charset w:val="81"/>
    <w:family w:val="roman"/>
    <w:pitch w:val="variable"/>
    <w:sig w:usb0="00000000" w:usb1="29D77CFB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C15" w:rsidRDefault="00093C15">
    <w:pPr>
      <w:pStyle w:val="a1"/>
    </w:pPr>
  </w:p>
  <w:p w:rsidR="00093C15" w:rsidRDefault="00093C15"/>
  <w:p w:rsidR="00093C15" w:rsidRDefault="00093C15"/>
  <w:p w:rsidR="00093C15" w:rsidRDefault="00093C15"/>
  <w:p w:rsidR="00093C15" w:rsidRDefault="00093C15"/>
  <w:p w:rsidR="00093C15" w:rsidRDefault="00093C15"/>
  <w:p w:rsidR="00093C15" w:rsidRDefault="00093C15"/>
  <w:p w:rsidR="00093C15" w:rsidRDefault="00093C15"/>
  <w:p w:rsidR="00093C15" w:rsidRDefault="00093C15"/>
  <w:p w:rsidR="00093C15" w:rsidRDefault="00093C15"/>
  <w:p w:rsidR="00093C15" w:rsidRDefault="00093C15"/>
  <w:p w:rsidR="00093C15" w:rsidRDefault="00093C15"/>
  <w:p w:rsidR="00093C15" w:rsidRDefault="00093C15"/>
  <w:p w:rsidR="00093C15" w:rsidRDefault="00093C15"/>
  <w:p w:rsidR="00093C15" w:rsidRDefault="00093C15"/>
  <w:p w:rsidR="00093C15" w:rsidRDefault="00093C15"/>
  <w:p w:rsidR="00093C15" w:rsidRDefault="00093C1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6" w:space="0" w:color="auto"/>
      </w:tblBorders>
      <w:tblLook w:val="01E0" w:firstRow="1" w:lastRow="1" w:firstColumn="1" w:lastColumn="1" w:noHBand="0" w:noVBand="0"/>
    </w:tblPr>
    <w:tblGrid>
      <w:gridCol w:w="3365"/>
      <w:gridCol w:w="3365"/>
      <w:gridCol w:w="3366"/>
    </w:tblGrid>
    <w:tr w:rsidR="00093C15" w:rsidTr="00646272">
      <w:trPr>
        <w:trHeight w:val="473"/>
      </w:trPr>
      <w:tc>
        <w:tcPr>
          <w:tcW w:w="3365" w:type="dxa"/>
          <w:shd w:val="clear" w:color="auto" w:fill="auto"/>
          <w:vAlign w:val="center"/>
        </w:tcPr>
        <w:p w:rsidR="00093C15" w:rsidRDefault="00093C15">
          <w:pPr>
            <w:pStyle w:val="a1"/>
          </w:pPr>
        </w:p>
      </w:tc>
      <w:tc>
        <w:tcPr>
          <w:tcW w:w="3365" w:type="dxa"/>
          <w:shd w:val="clear" w:color="auto" w:fill="auto"/>
          <w:vAlign w:val="center"/>
        </w:tcPr>
        <w:p w:rsidR="00093C15" w:rsidRDefault="00093C15" w:rsidP="002D3DB5">
          <w:pPr>
            <w:pStyle w:val="a1"/>
            <w:jc w:val="center"/>
          </w:pPr>
          <w:r w:rsidRPr="00E31220">
            <w:rPr>
              <w:rStyle w:val="af2"/>
            </w:rPr>
            <w:fldChar w:fldCharType="begin"/>
          </w:r>
          <w:r w:rsidRPr="00E31220">
            <w:rPr>
              <w:rStyle w:val="af2"/>
            </w:rPr>
            <w:instrText xml:space="preserve"> PAGE </w:instrText>
          </w:r>
          <w:r w:rsidRPr="00E31220">
            <w:rPr>
              <w:rStyle w:val="af2"/>
            </w:rPr>
            <w:fldChar w:fldCharType="separate"/>
          </w:r>
          <w:r w:rsidR="005C7BE0">
            <w:rPr>
              <w:rStyle w:val="af2"/>
              <w:noProof/>
            </w:rPr>
            <w:t>27</w:t>
          </w:r>
          <w:r w:rsidRPr="00E31220">
            <w:rPr>
              <w:rStyle w:val="af2"/>
            </w:rPr>
            <w:fldChar w:fldCharType="end"/>
          </w:r>
          <w:r>
            <w:rPr>
              <w:rStyle w:val="af2"/>
              <w:rFonts w:hint="eastAsia"/>
            </w:rPr>
            <w:t xml:space="preserve"> </w:t>
          </w:r>
          <w:r w:rsidRPr="00E31220">
            <w:rPr>
              <w:rStyle w:val="af2"/>
            </w:rPr>
            <w:t>/</w:t>
          </w:r>
          <w:r>
            <w:rPr>
              <w:rStyle w:val="af2"/>
              <w:rFonts w:hint="eastAsia"/>
            </w:rPr>
            <w:t xml:space="preserve"> </w:t>
          </w:r>
          <w:r w:rsidRPr="00E31220">
            <w:rPr>
              <w:rStyle w:val="af2"/>
            </w:rPr>
            <w:fldChar w:fldCharType="begin"/>
          </w:r>
          <w:r w:rsidRPr="00E31220">
            <w:rPr>
              <w:rStyle w:val="af2"/>
            </w:rPr>
            <w:instrText xml:space="preserve"> NUMPAGES </w:instrText>
          </w:r>
          <w:r w:rsidRPr="00E31220">
            <w:rPr>
              <w:rStyle w:val="af2"/>
            </w:rPr>
            <w:fldChar w:fldCharType="separate"/>
          </w:r>
          <w:r w:rsidR="005C7BE0">
            <w:rPr>
              <w:rStyle w:val="af2"/>
              <w:noProof/>
            </w:rPr>
            <w:t>27</w:t>
          </w:r>
          <w:r w:rsidRPr="00E31220">
            <w:rPr>
              <w:rStyle w:val="af2"/>
            </w:rPr>
            <w:fldChar w:fldCharType="end"/>
          </w:r>
          <w:r>
            <w:rPr>
              <w:rStyle w:val="af2"/>
              <w:rFonts w:hint="eastAsia"/>
            </w:rPr>
            <w:t xml:space="preserve"> Pages</w:t>
          </w:r>
        </w:p>
      </w:tc>
      <w:tc>
        <w:tcPr>
          <w:tcW w:w="3366" w:type="dxa"/>
          <w:shd w:val="clear" w:color="auto" w:fill="auto"/>
          <w:vAlign w:val="center"/>
        </w:tcPr>
        <w:p w:rsidR="00093C15" w:rsidRDefault="00093C15">
          <w:pPr>
            <w:pStyle w:val="afffe"/>
            <w:rPr>
              <w:lang w:eastAsia="ja-JP"/>
            </w:rPr>
          </w:pPr>
          <w:r w:rsidRPr="00DC5A6C">
            <w:rPr>
              <w:noProof/>
              <w:lang w:eastAsia="ja-JP"/>
            </w:rPr>
            <w:drawing>
              <wp:anchor distT="0" distB="0" distL="114300" distR="114300" simplePos="0" relativeHeight="251658752" behindDoc="0" locked="0" layoutInCell="1" allowOverlap="1" wp14:anchorId="56CF4F5C" wp14:editId="6A247235">
                <wp:simplePos x="0" y="0"/>
                <wp:positionH relativeFrom="column">
                  <wp:posOffset>1325880</wp:posOffset>
                </wp:positionH>
                <wp:positionV relativeFrom="paragraph">
                  <wp:posOffset>69850</wp:posOffset>
                </wp:positionV>
                <wp:extent cx="730250" cy="268605"/>
                <wp:effectExtent l="0" t="0" r="0" b="0"/>
                <wp:wrapNone/>
                <wp:docPr id="27" name="図 27" descr="DAOUJAPAN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図 11" descr="DAOUJAPAN_log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025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093C15" w:rsidRDefault="00093C15" w:rsidP="003923DA"/>
  <w:p w:rsidR="00093C15" w:rsidRDefault="00093C15" w:rsidP="00C645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9C3" w:rsidRDefault="004769C3" w:rsidP="003923DA">
      <w:r>
        <w:separator/>
      </w:r>
    </w:p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</w:footnote>
  <w:footnote w:type="continuationSeparator" w:id="0">
    <w:p w:rsidR="004769C3" w:rsidRDefault="004769C3" w:rsidP="003923DA">
      <w:r>
        <w:continuationSeparator/>
      </w:r>
    </w:p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  <w:p w:rsidR="004769C3" w:rsidRDefault="004769C3" w:rsidP="003923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C15" w:rsidRDefault="00093C15" w:rsidP="003923DA">
    <w:r>
      <w:fldChar w:fldCharType="begin"/>
    </w:r>
    <w:r>
      <w:instrText xml:space="preserve">PAGE  </w:instrText>
    </w:r>
    <w:r>
      <w:fldChar w:fldCharType="end"/>
    </w:r>
  </w:p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  <w:p w:rsidR="00093C15" w:rsidRDefault="00093C15" w:rsidP="003923D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C15" w:rsidRPr="00EB4171" w:rsidRDefault="004769C3" w:rsidP="003923DA">
    <w:pPr>
      <w:pStyle w:val="14"/>
    </w:pPr>
    <w:sdt>
      <w:sdtPr>
        <w:rPr>
          <w:rFonts w:asciiTheme="minorEastAsia" w:eastAsiaTheme="minorEastAsia" w:hAnsiTheme="minorEastAsia" w:hint="eastAsia"/>
          <w:lang w:eastAsia="ja-JP"/>
        </w:rPr>
        <w:alias w:val="제목"/>
        <w:id w:val="13920791"/>
        <w:placeholder>
          <w:docPart w:val="6EEB704491784F409C2F7E74B3657A1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93C15">
          <w:rPr>
            <w:rFonts w:asciiTheme="minorEastAsia" w:eastAsiaTheme="minorEastAsia" w:hAnsiTheme="minorEastAsia" w:hint="eastAsia"/>
            <w:lang w:eastAsia="ja-JP"/>
          </w:rPr>
          <w:t>GrippinTower Virutal Appliance for VMware Intallation Guide –-Single--</w:t>
        </w:r>
      </w:sdtContent>
    </w:sdt>
  </w:p>
  <w:p w:rsidR="00093C15" w:rsidRDefault="004769C3" w:rsidP="00667924">
    <w:pPr>
      <w:pStyle w:val="14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0" type="#_x0000_t32" style="position:absolute;left:0;text-align:left;margin-left:-12.1pt;margin-top:1.6pt;width:511.5pt;height:0;z-index:251658240" o:connectortype="straigh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5B6D02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>
    <w:nsid w:val="FFFFFF7D"/>
    <w:multiLevelType w:val="singleLevel"/>
    <w:tmpl w:val="2CB21DE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>
    <w:nsid w:val="FFFFFF7E"/>
    <w:multiLevelType w:val="singleLevel"/>
    <w:tmpl w:val="901C296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>
    <w:nsid w:val="FFFFFF7F"/>
    <w:multiLevelType w:val="singleLevel"/>
    <w:tmpl w:val="FB3E0EF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>
    <w:nsid w:val="FFFFFF80"/>
    <w:multiLevelType w:val="singleLevel"/>
    <w:tmpl w:val="F2E83C2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3D4C960"/>
    <w:lvl w:ilvl="0">
      <w:start w:val="1"/>
      <w:numFmt w:val="bullet"/>
      <w:pStyle w:val="40"/>
      <w:lvlText w:val="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11EB37A"/>
    <w:lvl w:ilvl="0">
      <w:start w:val="1"/>
      <w:numFmt w:val="bullet"/>
      <w:pStyle w:val="30"/>
      <w:lvlText w:val=""/>
      <w:lvlJc w:val="left"/>
      <w:pPr>
        <w:tabs>
          <w:tab w:val="num" w:pos="1251"/>
        </w:tabs>
        <w:ind w:left="1251" w:hanging="400"/>
      </w:pPr>
      <w:rPr>
        <w:rFonts w:ascii="Wingdings" w:hAnsi="Wingdings" w:hint="default"/>
      </w:rPr>
    </w:lvl>
  </w:abstractNum>
  <w:abstractNum w:abstractNumId="7">
    <w:nsid w:val="FFFFFF88"/>
    <w:multiLevelType w:val="singleLevel"/>
    <w:tmpl w:val="86F6EA6E"/>
    <w:lvl w:ilvl="0">
      <w:start w:val="1"/>
      <w:numFmt w:val="decimal"/>
      <w:pStyle w:val="a"/>
      <w:lvlText w:val="%1."/>
      <w:lvlJc w:val="left"/>
      <w:pPr>
        <w:tabs>
          <w:tab w:val="num" w:pos="618"/>
        </w:tabs>
        <w:ind w:left="618" w:hanging="360"/>
      </w:pPr>
    </w:lvl>
  </w:abstractNum>
  <w:abstractNum w:abstractNumId="8">
    <w:nsid w:val="FFFFFFFB"/>
    <w:multiLevelType w:val="multilevel"/>
    <w:tmpl w:val="1F7ADD46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0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1"/>
      <w:lvlText w:val="%1.%2.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1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51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9">
    <w:nsid w:val="09412320"/>
    <w:multiLevelType w:val="hybridMultilevel"/>
    <w:tmpl w:val="C9FECC78"/>
    <w:lvl w:ilvl="0" w:tplc="C54210DA">
      <w:start w:val="1"/>
      <w:numFmt w:val="bullet"/>
      <w:pStyle w:val="10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0">
    <w:nsid w:val="26693818"/>
    <w:multiLevelType w:val="hybridMultilevel"/>
    <w:tmpl w:val="1114969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942027F"/>
    <w:multiLevelType w:val="hybridMultilevel"/>
    <w:tmpl w:val="860056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F312D9D"/>
    <w:multiLevelType w:val="hybridMultilevel"/>
    <w:tmpl w:val="3F8C6D1A"/>
    <w:lvl w:ilvl="0" w:tplc="CFE4F276">
      <w:numFmt w:val="bullet"/>
      <w:pStyle w:val="52"/>
      <w:lvlText w:val="-"/>
      <w:lvlJc w:val="left"/>
      <w:pPr>
        <w:tabs>
          <w:tab w:val="num" w:pos="113"/>
        </w:tabs>
        <w:ind w:left="340" w:hanging="227"/>
      </w:pPr>
      <w:rPr>
        <w:rFonts w:ascii="Times New Roman" w:eastAsia="Batang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0B15EE"/>
    <w:multiLevelType w:val="hybridMultilevel"/>
    <w:tmpl w:val="1F0EAF56"/>
    <w:lvl w:ilvl="0" w:tplc="F5742112">
      <w:start w:val="1"/>
      <w:numFmt w:val="bullet"/>
      <w:lvlText w:val=""/>
      <w:lvlJc w:val="left"/>
      <w:pPr>
        <w:tabs>
          <w:tab w:val="num" w:pos="284"/>
        </w:tabs>
        <w:ind w:left="340" w:hanging="340"/>
      </w:pPr>
      <w:rPr>
        <w:rFonts w:ascii="Wingdings" w:hAnsi="Wingdings" w:hint="default"/>
      </w:rPr>
    </w:lvl>
    <w:lvl w:ilvl="1" w:tplc="D2324D6C">
      <w:start w:val="1"/>
      <w:numFmt w:val="bullet"/>
      <w:pStyle w:val="21"/>
      <w:lvlText w:val="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14">
    <w:nsid w:val="3492107C"/>
    <w:multiLevelType w:val="hybridMultilevel"/>
    <w:tmpl w:val="0D4EDD7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48011B22"/>
    <w:multiLevelType w:val="hybridMultilevel"/>
    <w:tmpl w:val="1114969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61234CC8"/>
    <w:multiLevelType w:val="hybridMultilevel"/>
    <w:tmpl w:val="1EBEB80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11"/>
  </w:num>
  <w:num w:numId="14">
    <w:abstractNumId w:val="16"/>
  </w:num>
  <w:num w:numId="15">
    <w:abstractNumId w:val="14"/>
  </w:num>
  <w:num w:numId="16">
    <w:abstractNumId w:val="10"/>
  </w:num>
  <w:num w:numId="17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activeWritingStyle w:appName="MSWord" w:lang="en-US" w:vendorID="64" w:dllVersion="131077" w:nlCheck="1" w:checkStyle="1"/>
  <w:activeWritingStyle w:appName="MSWord" w:lang="ko-KR" w:vendorID="64" w:dllVersion="131077" w:nlCheck="1" w:checkStyle="1"/>
  <w:activeWritingStyle w:appName="MSWord" w:lang="en-US" w:vendorID="64" w:dllVersion="131078" w:nlCheck="1" w:checkStyle="1"/>
  <w:activeWritingStyle w:appName="MSWord" w:lang="ja-JP" w:vendorID="64" w:dllVersion="131078" w:nlCheck="1" w:checkStyle="1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doNotShadeFormData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61">
      <v:textbox inset="5.85pt,.7pt,5.85pt,.7pt"/>
      <o:colormru v:ext="edit" colors="#eaeaea"/>
    </o:shapedefaults>
    <o:shapelayout v:ext="edit">
      <o:idmap v:ext="edit" data="2"/>
      <o:rules v:ext="edit">
        <o:r id="V:Rule1" type="connector" idref="#_x0000_s206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08A2"/>
    <w:rsid w:val="00000271"/>
    <w:rsid w:val="00000F9B"/>
    <w:rsid w:val="00001378"/>
    <w:rsid w:val="0000283E"/>
    <w:rsid w:val="0000459E"/>
    <w:rsid w:val="000046AB"/>
    <w:rsid w:val="000056DD"/>
    <w:rsid w:val="000058CA"/>
    <w:rsid w:val="0000692C"/>
    <w:rsid w:val="000101CB"/>
    <w:rsid w:val="00010583"/>
    <w:rsid w:val="00010D93"/>
    <w:rsid w:val="000118C0"/>
    <w:rsid w:val="00011A51"/>
    <w:rsid w:val="00011B7A"/>
    <w:rsid w:val="00011C06"/>
    <w:rsid w:val="00011E42"/>
    <w:rsid w:val="00012115"/>
    <w:rsid w:val="00013823"/>
    <w:rsid w:val="000151FC"/>
    <w:rsid w:val="000166D4"/>
    <w:rsid w:val="00016BEC"/>
    <w:rsid w:val="00016D5E"/>
    <w:rsid w:val="000171F9"/>
    <w:rsid w:val="0002105C"/>
    <w:rsid w:val="00021359"/>
    <w:rsid w:val="00022201"/>
    <w:rsid w:val="00024001"/>
    <w:rsid w:val="000241A7"/>
    <w:rsid w:val="00025D12"/>
    <w:rsid w:val="00025E79"/>
    <w:rsid w:val="000316CF"/>
    <w:rsid w:val="000322EF"/>
    <w:rsid w:val="000324D0"/>
    <w:rsid w:val="00034963"/>
    <w:rsid w:val="000355D6"/>
    <w:rsid w:val="00035B01"/>
    <w:rsid w:val="0003636C"/>
    <w:rsid w:val="000378F9"/>
    <w:rsid w:val="000400F7"/>
    <w:rsid w:val="00040A3C"/>
    <w:rsid w:val="00040CC3"/>
    <w:rsid w:val="00040D77"/>
    <w:rsid w:val="00040E68"/>
    <w:rsid w:val="00041A53"/>
    <w:rsid w:val="00042AF9"/>
    <w:rsid w:val="00042DF2"/>
    <w:rsid w:val="00043085"/>
    <w:rsid w:val="0004327D"/>
    <w:rsid w:val="00043827"/>
    <w:rsid w:val="00043ABA"/>
    <w:rsid w:val="00045690"/>
    <w:rsid w:val="00046122"/>
    <w:rsid w:val="0004649C"/>
    <w:rsid w:val="00051211"/>
    <w:rsid w:val="00052056"/>
    <w:rsid w:val="00052FAA"/>
    <w:rsid w:val="000531B7"/>
    <w:rsid w:val="0005471F"/>
    <w:rsid w:val="00054ABC"/>
    <w:rsid w:val="00055B85"/>
    <w:rsid w:val="00055CCD"/>
    <w:rsid w:val="000575C6"/>
    <w:rsid w:val="000576F4"/>
    <w:rsid w:val="00060536"/>
    <w:rsid w:val="0006054F"/>
    <w:rsid w:val="0006105A"/>
    <w:rsid w:val="0006343D"/>
    <w:rsid w:val="000643B9"/>
    <w:rsid w:val="00064A90"/>
    <w:rsid w:val="00064BF1"/>
    <w:rsid w:val="0006529A"/>
    <w:rsid w:val="000658B3"/>
    <w:rsid w:val="0006652E"/>
    <w:rsid w:val="0006662C"/>
    <w:rsid w:val="00066760"/>
    <w:rsid w:val="000669CE"/>
    <w:rsid w:val="00067C68"/>
    <w:rsid w:val="00067EF2"/>
    <w:rsid w:val="00067F79"/>
    <w:rsid w:val="000708A2"/>
    <w:rsid w:val="00070B36"/>
    <w:rsid w:val="00070F4E"/>
    <w:rsid w:val="00071C2C"/>
    <w:rsid w:val="00071CD2"/>
    <w:rsid w:val="00072AE0"/>
    <w:rsid w:val="0007308C"/>
    <w:rsid w:val="0007523C"/>
    <w:rsid w:val="00075F75"/>
    <w:rsid w:val="00076286"/>
    <w:rsid w:val="00080D50"/>
    <w:rsid w:val="00082848"/>
    <w:rsid w:val="00082F06"/>
    <w:rsid w:val="00083668"/>
    <w:rsid w:val="0008367F"/>
    <w:rsid w:val="000837B0"/>
    <w:rsid w:val="00083AB0"/>
    <w:rsid w:val="00086771"/>
    <w:rsid w:val="00086ACF"/>
    <w:rsid w:val="00087AFC"/>
    <w:rsid w:val="00090EBF"/>
    <w:rsid w:val="00091231"/>
    <w:rsid w:val="0009174A"/>
    <w:rsid w:val="000921DC"/>
    <w:rsid w:val="000922C6"/>
    <w:rsid w:val="00092318"/>
    <w:rsid w:val="000926B8"/>
    <w:rsid w:val="00093C15"/>
    <w:rsid w:val="000944B0"/>
    <w:rsid w:val="000963A1"/>
    <w:rsid w:val="00096818"/>
    <w:rsid w:val="00097C6B"/>
    <w:rsid w:val="000A0591"/>
    <w:rsid w:val="000A0B3B"/>
    <w:rsid w:val="000A2F66"/>
    <w:rsid w:val="000A338C"/>
    <w:rsid w:val="000A34DB"/>
    <w:rsid w:val="000A4420"/>
    <w:rsid w:val="000A50A4"/>
    <w:rsid w:val="000A5DF1"/>
    <w:rsid w:val="000A6175"/>
    <w:rsid w:val="000A632E"/>
    <w:rsid w:val="000B04CF"/>
    <w:rsid w:val="000B0F9A"/>
    <w:rsid w:val="000B3537"/>
    <w:rsid w:val="000B3D01"/>
    <w:rsid w:val="000B422B"/>
    <w:rsid w:val="000B5658"/>
    <w:rsid w:val="000B5A8B"/>
    <w:rsid w:val="000B6613"/>
    <w:rsid w:val="000B6D8F"/>
    <w:rsid w:val="000B6DF2"/>
    <w:rsid w:val="000B756B"/>
    <w:rsid w:val="000B7774"/>
    <w:rsid w:val="000B7D2B"/>
    <w:rsid w:val="000B7D4C"/>
    <w:rsid w:val="000C0B63"/>
    <w:rsid w:val="000C132C"/>
    <w:rsid w:val="000C1567"/>
    <w:rsid w:val="000C16ED"/>
    <w:rsid w:val="000C1EBF"/>
    <w:rsid w:val="000C2345"/>
    <w:rsid w:val="000C23CE"/>
    <w:rsid w:val="000C50CC"/>
    <w:rsid w:val="000C5913"/>
    <w:rsid w:val="000C5C44"/>
    <w:rsid w:val="000C695C"/>
    <w:rsid w:val="000C6D03"/>
    <w:rsid w:val="000C7073"/>
    <w:rsid w:val="000C743F"/>
    <w:rsid w:val="000D00D2"/>
    <w:rsid w:val="000D0B5F"/>
    <w:rsid w:val="000D0BAD"/>
    <w:rsid w:val="000D103F"/>
    <w:rsid w:val="000D19C6"/>
    <w:rsid w:val="000D1C45"/>
    <w:rsid w:val="000D3D06"/>
    <w:rsid w:val="000D520A"/>
    <w:rsid w:val="000D5EC9"/>
    <w:rsid w:val="000D6622"/>
    <w:rsid w:val="000D6883"/>
    <w:rsid w:val="000D6F92"/>
    <w:rsid w:val="000D7962"/>
    <w:rsid w:val="000D7A23"/>
    <w:rsid w:val="000E053D"/>
    <w:rsid w:val="000E10A5"/>
    <w:rsid w:val="000E1661"/>
    <w:rsid w:val="000E1923"/>
    <w:rsid w:val="000E1A0C"/>
    <w:rsid w:val="000E3725"/>
    <w:rsid w:val="000E39AA"/>
    <w:rsid w:val="000E429E"/>
    <w:rsid w:val="000E4919"/>
    <w:rsid w:val="000E57A2"/>
    <w:rsid w:val="000E5D76"/>
    <w:rsid w:val="000E5FB4"/>
    <w:rsid w:val="000E6B78"/>
    <w:rsid w:val="000E788A"/>
    <w:rsid w:val="000F02C8"/>
    <w:rsid w:val="000F069E"/>
    <w:rsid w:val="000F12AB"/>
    <w:rsid w:val="000F1B5B"/>
    <w:rsid w:val="000F3B1A"/>
    <w:rsid w:val="000F3DAB"/>
    <w:rsid w:val="000F3F06"/>
    <w:rsid w:val="000F41C5"/>
    <w:rsid w:val="000F4D7D"/>
    <w:rsid w:val="000F4FE8"/>
    <w:rsid w:val="000F5466"/>
    <w:rsid w:val="000F5E3D"/>
    <w:rsid w:val="000F6B9B"/>
    <w:rsid w:val="000F75AC"/>
    <w:rsid w:val="00100805"/>
    <w:rsid w:val="00100821"/>
    <w:rsid w:val="00100900"/>
    <w:rsid w:val="00100BB2"/>
    <w:rsid w:val="00100DD6"/>
    <w:rsid w:val="00101B89"/>
    <w:rsid w:val="00101C18"/>
    <w:rsid w:val="0010274A"/>
    <w:rsid w:val="00102D34"/>
    <w:rsid w:val="001035B0"/>
    <w:rsid w:val="00104A3F"/>
    <w:rsid w:val="00104B91"/>
    <w:rsid w:val="00105D8E"/>
    <w:rsid w:val="00106AF1"/>
    <w:rsid w:val="00106BA0"/>
    <w:rsid w:val="00107077"/>
    <w:rsid w:val="001072AE"/>
    <w:rsid w:val="00107D69"/>
    <w:rsid w:val="0011121A"/>
    <w:rsid w:val="0011172B"/>
    <w:rsid w:val="00113DE4"/>
    <w:rsid w:val="0011467B"/>
    <w:rsid w:val="0011476D"/>
    <w:rsid w:val="001147FB"/>
    <w:rsid w:val="00114C46"/>
    <w:rsid w:val="00114ED2"/>
    <w:rsid w:val="00114FB5"/>
    <w:rsid w:val="001168A3"/>
    <w:rsid w:val="00117068"/>
    <w:rsid w:val="001204B4"/>
    <w:rsid w:val="00120CA4"/>
    <w:rsid w:val="0012108B"/>
    <w:rsid w:val="00121618"/>
    <w:rsid w:val="00121B78"/>
    <w:rsid w:val="00121E97"/>
    <w:rsid w:val="00122418"/>
    <w:rsid w:val="00123447"/>
    <w:rsid w:val="00125434"/>
    <w:rsid w:val="00126772"/>
    <w:rsid w:val="001278A2"/>
    <w:rsid w:val="00127BAD"/>
    <w:rsid w:val="00130ABB"/>
    <w:rsid w:val="001322D9"/>
    <w:rsid w:val="00132366"/>
    <w:rsid w:val="00133896"/>
    <w:rsid w:val="0013464D"/>
    <w:rsid w:val="00135817"/>
    <w:rsid w:val="00135918"/>
    <w:rsid w:val="00137142"/>
    <w:rsid w:val="001377A0"/>
    <w:rsid w:val="00137E17"/>
    <w:rsid w:val="00140865"/>
    <w:rsid w:val="00140897"/>
    <w:rsid w:val="001409A2"/>
    <w:rsid w:val="00140D54"/>
    <w:rsid w:val="001415FE"/>
    <w:rsid w:val="00141E2D"/>
    <w:rsid w:val="001422C9"/>
    <w:rsid w:val="0014240D"/>
    <w:rsid w:val="0014299E"/>
    <w:rsid w:val="00144EC9"/>
    <w:rsid w:val="00145BA0"/>
    <w:rsid w:val="00146F03"/>
    <w:rsid w:val="00147AD5"/>
    <w:rsid w:val="0015024C"/>
    <w:rsid w:val="0015095B"/>
    <w:rsid w:val="00151A14"/>
    <w:rsid w:val="0015395F"/>
    <w:rsid w:val="00153CC7"/>
    <w:rsid w:val="001541CD"/>
    <w:rsid w:val="001548F3"/>
    <w:rsid w:val="00154CAF"/>
    <w:rsid w:val="0015543E"/>
    <w:rsid w:val="00156A21"/>
    <w:rsid w:val="001572E1"/>
    <w:rsid w:val="00157738"/>
    <w:rsid w:val="001601CA"/>
    <w:rsid w:val="00160DFC"/>
    <w:rsid w:val="00161163"/>
    <w:rsid w:val="0016142C"/>
    <w:rsid w:val="0016340E"/>
    <w:rsid w:val="00164144"/>
    <w:rsid w:val="0016473F"/>
    <w:rsid w:val="00164E3C"/>
    <w:rsid w:val="00166070"/>
    <w:rsid w:val="0016678C"/>
    <w:rsid w:val="00166DD8"/>
    <w:rsid w:val="00170C20"/>
    <w:rsid w:val="0017121A"/>
    <w:rsid w:val="00171864"/>
    <w:rsid w:val="00171D78"/>
    <w:rsid w:val="00172D6F"/>
    <w:rsid w:val="00173494"/>
    <w:rsid w:val="001735F5"/>
    <w:rsid w:val="00173E5E"/>
    <w:rsid w:val="00174331"/>
    <w:rsid w:val="0017477A"/>
    <w:rsid w:val="0017532C"/>
    <w:rsid w:val="001769E9"/>
    <w:rsid w:val="00177F70"/>
    <w:rsid w:val="00180C6F"/>
    <w:rsid w:val="001825DD"/>
    <w:rsid w:val="001846BF"/>
    <w:rsid w:val="00184F89"/>
    <w:rsid w:val="0018584B"/>
    <w:rsid w:val="00186812"/>
    <w:rsid w:val="00190A8A"/>
    <w:rsid w:val="00191A86"/>
    <w:rsid w:val="00191D73"/>
    <w:rsid w:val="00192160"/>
    <w:rsid w:val="0019274E"/>
    <w:rsid w:val="001928D1"/>
    <w:rsid w:val="0019332C"/>
    <w:rsid w:val="00194D42"/>
    <w:rsid w:val="00194FE3"/>
    <w:rsid w:val="001956FD"/>
    <w:rsid w:val="00195B37"/>
    <w:rsid w:val="00196313"/>
    <w:rsid w:val="00197375"/>
    <w:rsid w:val="0019791F"/>
    <w:rsid w:val="00197E8B"/>
    <w:rsid w:val="001A05B8"/>
    <w:rsid w:val="001A131A"/>
    <w:rsid w:val="001A155E"/>
    <w:rsid w:val="001A1E40"/>
    <w:rsid w:val="001A287F"/>
    <w:rsid w:val="001A2894"/>
    <w:rsid w:val="001A4904"/>
    <w:rsid w:val="001A4F77"/>
    <w:rsid w:val="001A5383"/>
    <w:rsid w:val="001A7893"/>
    <w:rsid w:val="001B031A"/>
    <w:rsid w:val="001B0C34"/>
    <w:rsid w:val="001B1F25"/>
    <w:rsid w:val="001B2F6A"/>
    <w:rsid w:val="001B3059"/>
    <w:rsid w:val="001B37AD"/>
    <w:rsid w:val="001B3EF6"/>
    <w:rsid w:val="001B4319"/>
    <w:rsid w:val="001B535D"/>
    <w:rsid w:val="001B54DD"/>
    <w:rsid w:val="001B5A39"/>
    <w:rsid w:val="001B6314"/>
    <w:rsid w:val="001B6996"/>
    <w:rsid w:val="001B6CDA"/>
    <w:rsid w:val="001B71B0"/>
    <w:rsid w:val="001B750E"/>
    <w:rsid w:val="001B7577"/>
    <w:rsid w:val="001B7E05"/>
    <w:rsid w:val="001B7FB8"/>
    <w:rsid w:val="001C0782"/>
    <w:rsid w:val="001C22DB"/>
    <w:rsid w:val="001C31A2"/>
    <w:rsid w:val="001C47DC"/>
    <w:rsid w:val="001C4E26"/>
    <w:rsid w:val="001C6437"/>
    <w:rsid w:val="001C684C"/>
    <w:rsid w:val="001C7604"/>
    <w:rsid w:val="001D0DE5"/>
    <w:rsid w:val="001D1937"/>
    <w:rsid w:val="001D29D6"/>
    <w:rsid w:val="001D37B6"/>
    <w:rsid w:val="001D3E96"/>
    <w:rsid w:val="001D4A18"/>
    <w:rsid w:val="001D6745"/>
    <w:rsid w:val="001D6899"/>
    <w:rsid w:val="001E0FCA"/>
    <w:rsid w:val="001E1DE6"/>
    <w:rsid w:val="001E2E05"/>
    <w:rsid w:val="001E30C5"/>
    <w:rsid w:val="001E3686"/>
    <w:rsid w:val="001E3705"/>
    <w:rsid w:val="001E39CA"/>
    <w:rsid w:val="001E53BD"/>
    <w:rsid w:val="001E548A"/>
    <w:rsid w:val="001E5E8F"/>
    <w:rsid w:val="001E5F7A"/>
    <w:rsid w:val="001E6335"/>
    <w:rsid w:val="001F064C"/>
    <w:rsid w:val="001F0664"/>
    <w:rsid w:val="001F1BD3"/>
    <w:rsid w:val="001F1F54"/>
    <w:rsid w:val="001F2DCA"/>
    <w:rsid w:val="001F3010"/>
    <w:rsid w:val="001F3069"/>
    <w:rsid w:val="001F4370"/>
    <w:rsid w:val="001F4437"/>
    <w:rsid w:val="001F46D8"/>
    <w:rsid w:val="001F5A5D"/>
    <w:rsid w:val="001F6DE5"/>
    <w:rsid w:val="001F7815"/>
    <w:rsid w:val="001F7DA8"/>
    <w:rsid w:val="002006EB"/>
    <w:rsid w:val="002017E5"/>
    <w:rsid w:val="0020215F"/>
    <w:rsid w:val="00203B93"/>
    <w:rsid w:val="002042A9"/>
    <w:rsid w:val="0020479F"/>
    <w:rsid w:val="00205962"/>
    <w:rsid w:val="0020612E"/>
    <w:rsid w:val="002067F7"/>
    <w:rsid w:val="00207396"/>
    <w:rsid w:val="002111C7"/>
    <w:rsid w:val="00211338"/>
    <w:rsid w:val="002117BF"/>
    <w:rsid w:val="002119B1"/>
    <w:rsid w:val="00211D7B"/>
    <w:rsid w:val="00212F0E"/>
    <w:rsid w:val="002131BA"/>
    <w:rsid w:val="00213378"/>
    <w:rsid w:val="00213ACB"/>
    <w:rsid w:val="002143A6"/>
    <w:rsid w:val="00214C99"/>
    <w:rsid w:val="00217BD0"/>
    <w:rsid w:val="00220ADC"/>
    <w:rsid w:val="002226C7"/>
    <w:rsid w:val="00223B2F"/>
    <w:rsid w:val="00223D63"/>
    <w:rsid w:val="0022464A"/>
    <w:rsid w:val="00226860"/>
    <w:rsid w:val="0022694B"/>
    <w:rsid w:val="00227A16"/>
    <w:rsid w:val="002317FE"/>
    <w:rsid w:val="002318E4"/>
    <w:rsid w:val="00232406"/>
    <w:rsid w:val="00232572"/>
    <w:rsid w:val="00232BDB"/>
    <w:rsid w:val="00233340"/>
    <w:rsid w:val="002346F9"/>
    <w:rsid w:val="002355FC"/>
    <w:rsid w:val="0023653B"/>
    <w:rsid w:val="00237221"/>
    <w:rsid w:val="00237635"/>
    <w:rsid w:val="00237AC3"/>
    <w:rsid w:val="00241C2D"/>
    <w:rsid w:val="0024285A"/>
    <w:rsid w:val="00242EE9"/>
    <w:rsid w:val="00243D7C"/>
    <w:rsid w:val="002454D5"/>
    <w:rsid w:val="00245C29"/>
    <w:rsid w:val="00247563"/>
    <w:rsid w:val="002501A8"/>
    <w:rsid w:val="002506B5"/>
    <w:rsid w:val="0025081E"/>
    <w:rsid w:val="00251B5C"/>
    <w:rsid w:val="0025286C"/>
    <w:rsid w:val="00252C01"/>
    <w:rsid w:val="00253148"/>
    <w:rsid w:val="00253373"/>
    <w:rsid w:val="002538CA"/>
    <w:rsid w:val="00255C1D"/>
    <w:rsid w:val="002568C1"/>
    <w:rsid w:val="00256A09"/>
    <w:rsid w:val="00256B89"/>
    <w:rsid w:val="00260095"/>
    <w:rsid w:val="0026034D"/>
    <w:rsid w:val="00260DEC"/>
    <w:rsid w:val="002622DA"/>
    <w:rsid w:val="00262ED3"/>
    <w:rsid w:val="002632D9"/>
    <w:rsid w:val="002643DE"/>
    <w:rsid w:val="00264A32"/>
    <w:rsid w:val="00264E28"/>
    <w:rsid w:val="002670D9"/>
    <w:rsid w:val="00272935"/>
    <w:rsid w:val="00273654"/>
    <w:rsid w:val="00273819"/>
    <w:rsid w:val="00274ADD"/>
    <w:rsid w:val="00275443"/>
    <w:rsid w:val="0027738A"/>
    <w:rsid w:val="00280080"/>
    <w:rsid w:val="00281D23"/>
    <w:rsid w:val="0028225A"/>
    <w:rsid w:val="00282A71"/>
    <w:rsid w:val="00283879"/>
    <w:rsid w:val="00283DA0"/>
    <w:rsid w:val="002841E6"/>
    <w:rsid w:val="00284BDD"/>
    <w:rsid w:val="002850D5"/>
    <w:rsid w:val="00285DD3"/>
    <w:rsid w:val="00286970"/>
    <w:rsid w:val="00286A46"/>
    <w:rsid w:val="002877F3"/>
    <w:rsid w:val="00287B44"/>
    <w:rsid w:val="00287E9B"/>
    <w:rsid w:val="00290DE4"/>
    <w:rsid w:val="00290F44"/>
    <w:rsid w:val="00291859"/>
    <w:rsid w:val="00291B3C"/>
    <w:rsid w:val="00292890"/>
    <w:rsid w:val="00292F16"/>
    <w:rsid w:val="0029308B"/>
    <w:rsid w:val="002938F5"/>
    <w:rsid w:val="00293FAE"/>
    <w:rsid w:val="00293FD5"/>
    <w:rsid w:val="002945BB"/>
    <w:rsid w:val="002948D0"/>
    <w:rsid w:val="00294FE1"/>
    <w:rsid w:val="00295DEB"/>
    <w:rsid w:val="002A0679"/>
    <w:rsid w:val="002A0AE4"/>
    <w:rsid w:val="002A1281"/>
    <w:rsid w:val="002A1A27"/>
    <w:rsid w:val="002A1FF7"/>
    <w:rsid w:val="002A23B8"/>
    <w:rsid w:val="002A3015"/>
    <w:rsid w:val="002A351D"/>
    <w:rsid w:val="002A3E1B"/>
    <w:rsid w:val="002A3E85"/>
    <w:rsid w:val="002A4298"/>
    <w:rsid w:val="002A4358"/>
    <w:rsid w:val="002A576E"/>
    <w:rsid w:val="002A5977"/>
    <w:rsid w:val="002A5CCC"/>
    <w:rsid w:val="002A60FF"/>
    <w:rsid w:val="002A6981"/>
    <w:rsid w:val="002A6E91"/>
    <w:rsid w:val="002A7A60"/>
    <w:rsid w:val="002A7FF6"/>
    <w:rsid w:val="002B0A0C"/>
    <w:rsid w:val="002B26FD"/>
    <w:rsid w:val="002B2DA5"/>
    <w:rsid w:val="002B309D"/>
    <w:rsid w:val="002B3644"/>
    <w:rsid w:val="002B36A3"/>
    <w:rsid w:val="002B5549"/>
    <w:rsid w:val="002B632D"/>
    <w:rsid w:val="002B66A1"/>
    <w:rsid w:val="002B699A"/>
    <w:rsid w:val="002B7500"/>
    <w:rsid w:val="002C0628"/>
    <w:rsid w:val="002C119D"/>
    <w:rsid w:val="002C19BE"/>
    <w:rsid w:val="002C1E88"/>
    <w:rsid w:val="002C227D"/>
    <w:rsid w:val="002C29AB"/>
    <w:rsid w:val="002C2E54"/>
    <w:rsid w:val="002C4615"/>
    <w:rsid w:val="002C5D9B"/>
    <w:rsid w:val="002C61EB"/>
    <w:rsid w:val="002C6489"/>
    <w:rsid w:val="002C65DC"/>
    <w:rsid w:val="002D0B0E"/>
    <w:rsid w:val="002D229F"/>
    <w:rsid w:val="002D3ACC"/>
    <w:rsid w:val="002D3C68"/>
    <w:rsid w:val="002D3DB5"/>
    <w:rsid w:val="002D47DA"/>
    <w:rsid w:val="002D5DC1"/>
    <w:rsid w:val="002D66CE"/>
    <w:rsid w:val="002D7ACB"/>
    <w:rsid w:val="002E2422"/>
    <w:rsid w:val="002E254F"/>
    <w:rsid w:val="002E3125"/>
    <w:rsid w:val="002E326E"/>
    <w:rsid w:val="002E3647"/>
    <w:rsid w:val="002E3B5A"/>
    <w:rsid w:val="002E3C2B"/>
    <w:rsid w:val="002E3D82"/>
    <w:rsid w:val="002E4B8F"/>
    <w:rsid w:val="002E4F56"/>
    <w:rsid w:val="002E51ED"/>
    <w:rsid w:val="002E5716"/>
    <w:rsid w:val="002E6552"/>
    <w:rsid w:val="002E6664"/>
    <w:rsid w:val="002E67F4"/>
    <w:rsid w:val="002E6D0A"/>
    <w:rsid w:val="002E7075"/>
    <w:rsid w:val="002E7A9F"/>
    <w:rsid w:val="002F130B"/>
    <w:rsid w:val="002F14FB"/>
    <w:rsid w:val="002F19F1"/>
    <w:rsid w:val="002F1EA8"/>
    <w:rsid w:val="002F3B15"/>
    <w:rsid w:val="002F69AB"/>
    <w:rsid w:val="002F74C6"/>
    <w:rsid w:val="002F7CE8"/>
    <w:rsid w:val="0030029E"/>
    <w:rsid w:val="00301BEB"/>
    <w:rsid w:val="00302406"/>
    <w:rsid w:val="003039E7"/>
    <w:rsid w:val="00304526"/>
    <w:rsid w:val="00305C22"/>
    <w:rsid w:val="00306387"/>
    <w:rsid w:val="00306604"/>
    <w:rsid w:val="00306F2C"/>
    <w:rsid w:val="0031171C"/>
    <w:rsid w:val="00312359"/>
    <w:rsid w:val="003124FF"/>
    <w:rsid w:val="003135D2"/>
    <w:rsid w:val="00313656"/>
    <w:rsid w:val="00313D1E"/>
    <w:rsid w:val="00314669"/>
    <w:rsid w:val="0031486B"/>
    <w:rsid w:val="0031509E"/>
    <w:rsid w:val="0031562E"/>
    <w:rsid w:val="00315F46"/>
    <w:rsid w:val="0031606B"/>
    <w:rsid w:val="003160F2"/>
    <w:rsid w:val="00316664"/>
    <w:rsid w:val="00316D6D"/>
    <w:rsid w:val="00316DE6"/>
    <w:rsid w:val="00317145"/>
    <w:rsid w:val="003173AE"/>
    <w:rsid w:val="0031774F"/>
    <w:rsid w:val="00317F07"/>
    <w:rsid w:val="003202A9"/>
    <w:rsid w:val="00320627"/>
    <w:rsid w:val="00320CE2"/>
    <w:rsid w:val="0032196A"/>
    <w:rsid w:val="00321A3E"/>
    <w:rsid w:val="00321FAD"/>
    <w:rsid w:val="00322099"/>
    <w:rsid w:val="003224F2"/>
    <w:rsid w:val="00322A8B"/>
    <w:rsid w:val="0032377F"/>
    <w:rsid w:val="00324255"/>
    <w:rsid w:val="00325578"/>
    <w:rsid w:val="00327750"/>
    <w:rsid w:val="0033064A"/>
    <w:rsid w:val="00330A54"/>
    <w:rsid w:val="003336CB"/>
    <w:rsid w:val="00333CD6"/>
    <w:rsid w:val="00334112"/>
    <w:rsid w:val="00335931"/>
    <w:rsid w:val="00336AA9"/>
    <w:rsid w:val="00336B31"/>
    <w:rsid w:val="003376F8"/>
    <w:rsid w:val="003405CE"/>
    <w:rsid w:val="0034170F"/>
    <w:rsid w:val="003424C5"/>
    <w:rsid w:val="003427D0"/>
    <w:rsid w:val="0034530E"/>
    <w:rsid w:val="0034590E"/>
    <w:rsid w:val="003461A1"/>
    <w:rsid w:val="00346C98"/>
    <w:rsid w:val="003470D7"/>
    <w:rsid w:val="003477FD"/>
    <w:rsid w:val="0035094E"/>
    <w:rsid w:val="003509A3"/>
    <w:rsid w:val="003514CD"/>
    <w:rsid w:val="00351812"/>
    <w:rsid w:val="0035422B"/>
    <w:rsid w:val="00354344"/>
    <w:rsid w:val="00355514"/>
    <w:rsid w:val="00355CC2"/>
    <w:rsid w:val="00355CE8"/>
    <w:rsid w:val="00355D27"/>
    <w:rsid w:val="00356454"/>
    <w:rsid w:val="00356684"/>
    <w:rsid w:val="00356A06"/>
    <w:rsid w:val="0035793C"/>
    <w:rsid w:val="00357B53"/>
    <w:rsid w:val="00360E4F"/>
    <w:rsid w:val="003612AE"/>
    <w:rsid w:val="0036201C"/>
    <w:rsid w:val="00362406"/>
    <w:rsid w:val="0036342F"/>
    <w:rsid w:val="00364F48"/>
    <w:rsid w:val="0036578C"/>
    <w:rsid w:val="0036592F"/>
    <w:rsid w:val="0036615F"/>
    <w:rsid w:val="003663FD"/>
    <w:rsid w:val="003667A2"/>
    <w:rsid w:val="00366FFF"/>
    <w:rsid w:val="00367F35"/>
    <w:rsid w:val="00370078"/>
    <w:rsid w:val="00371090"/>
    <w:rsid w:val="0037217A"/>
    <w:rsid w:val="00373035"/>
    <w:rsid w:val="003732A4"/>
    <w:rsid w:val="00373665"/>
    <w:rsid w:val="003738A8"/>
    <w:rsid w:val="00374CDA"/>
    <w:rsid w:val="003752C3"/>
    <w:rsid w:val="003760F4"/>
    <w:rsid w:val="00376662"/>
    <w:rsid w:val="003766FA"/>
    <w:rsid w:val="0037687F"/>
    <w:rsid w:val="003769BC"/>
    <w:rsid w:val="00376D3C"/>
    <w:rsid w:val="00376E9E"/>
    <w:rsid w:val="00377083"/>
    <w:rsid w:val="003770DD"/>
    <w:rsid w:val="003770DF"/>
    <w:rsid w:val="0037740B"/>
    <w:rsid w:val="0038020F"/>
    <w:rsid w:val="00380269"/>
    <w:rsid w:val="003806D5"/>
    <w:rsid w:val="0038103D"/>
    <w:rsid w:val="0038191D"/>
    <w:rsid w:val="00382767"/>
    <w:rsid w:val="00382B9F"/>
    <w:rsid w:val="00383144"/>
    <w:rsid w:val="00383319"/>
    <w:rsid w:val="0038347B"/>
    <w:rsid w:val="003857D1"/>
    <w:rsid w:val="00385C8B"/>
    <w:rsid w:val="00387AC1"/>
    <w:rsid w:val="00387C51"/>
    <w:rsid w:val="00387D61"/>
    <w:rsid w:val="00390F94"/>
    <w:rsid w:val="0039210B"/>
    <w:rsid w:val="003923DA"/>
    <w:rsid w:val="003927F7"/>
    <w:rsid w:val="00392E51"/>
    <w:rsid w:val="00393CB9"/>
    <w:rsid w:val="00393DA7"/>
    <w:rsid w:val="00394575"/>
    <w:rsid w:val="00394837"/>
    <w:rsid w:val="003950B1"/>
    <w:rsid w:val="003953AA"/>
    <w:rsid w:val="003958A0"/>
    <w:rsid w:val="0039595E"/>
    <w:rsid w:val="0039780D"/>
    <w:rsid w:val="003A3DA9"/>
    <w:rsid w:val="003A43D5"/>
    <w:rsid w:val="003A54B3"/>
    <w:rsid w:val="003A5D2B"/>
    <w:rsid w:val="003A6A5C"/>
    <w:rsid w:val="003A75A5"/>
    <w:rsid w:val="003B0DD0"/>
    <w:rsid w:val="003B0DD3"/>
    <w:rsid w:val="003B1931"/>
    <w:rsid w:val="003B2240"/>
    <w:rsid w:val="003B2544"/>
    <w:rsid w:val="003B2CCE"/>
    <w:rsid w:val="003B4750"/>
    <w:rsid w:val="003B4AAA"/>
    <w:rsid w:val="003B5000"/>
    <w:rsid w:val="003B63CB"/>
    <w:rsid w:val="003B6507"/>
    <w:rsid w:val="003B66FE"/>
    <w:rsid w:val="003B6E70"/>
    <w:rsid w:val="003B6F65"/>
    <w:rsid w:val="003B6FDF"/>
    <w:rsid w:val="003B7D8F"/>
    <w:rsid w:val="003C0226"/>
    <w:rsid w:val="003C0A19"/>
    <w:rsid w:val="003C0D92"/>
    <w:rsid w:val="003C2B01"/>
    <w:rsid w:val="003C5366"/>
    <w:rsid w:val="003C600E"/>
    <w:rsid w:val="003C66F0"/>
    <w:rsid w:val="003C71C5"/>
    <w:rsid w:val="003C7280"/>
    <w:rsid w:val="003C7CA2"/>
    <w:rsid w:val="003C7E06"/>
    <w:rsid w:val="003D15EC"/>
    <w:rsid w:val="003D1DEB"/>
    <w:rsid w:val="003D1F07"/>
    <w:rsid w:val="003D31E3"/>
    <w:rsid w:val="003D32C0"/>
    <w:rsid w:val="003D384F"/>
    <w:rsid w:val="003D4BBD"/>
    <w:rsid w:val="003D53E7"/>
    <w:rsid w:val="003D5D3C"/>
    <w:rsid w:val="003D62CA"/>
    <w:rsid w:val="003D78AE"/>
    <w:rsid w:val="003E1565"/>
    <w:rsid w:val="003E27BF"/>
    <w:rsid w:val="003E3079"/>
    <w:rsid w:val="003F078D"/>
    <w:rsid w:val="003F353F"/>
    <w:rsid w:val="003F377F"/>
    <w:rsid w:val="003F47A8"/>
    <w:rsid w:val="003F50DB"/>
    <w:rsid w:val="003F5465"/>
    <w:rsid w:val="003F633E"/>
    <w:rsid w:val="003F6793"/>
    <w:rsid w:val="003F6C9A"/>
    <w:rsid w:val="003F7553"/>
    <w:rsid w:val="004000D8"/>
    <w:rsid w:val="00400EAB"/>
    <w:rsid w:val="00400F74"/>
    <w:rsid w:val="00401515"/>
    <w:rsid w:val="00402F51"/>
    <w:rsid w:val="00403437"/>
    <w:rsid w:val="00403456"/>
    <w:rsid w:val="00405090"/>
    <w:rsid w:val="00405D53"/>
    <w:rsid w:val="00406399"/>
    <w:rsid w:val="0040639B"/>
    <w:rsid w:val="00406714"/>
    <w:rsid w:val="00406F3E"/>
    <w:rsid w:val="0040776A"/>
    <w:rsid w:val="00407B33"/>
    <w:rsid w:val="00407FAD"/>
    <w:rsid w:val="00411360"/>
    <w:rsid w:val="00411B92"/>
    <w:rsid w:val="004120A0"/>
    <w:rsid w:val="00412911"/>
    <w:rsid w:val="0041344C"/>
    <w:rsid w:val="00413950"/>
    <w:rsid w:val="00413B50"/>
    <w:rsid w:val="004145C2"/>
    <w:rsid w:val="00414B71"/>
    <w:rsid w:val="00415454"/>
    <w:rsid w:val="004157C7"/>
    <w:rsid w:val="00415913"/>
    <w:rsid w:val="0041614D"/>
    <w:rsid w:val="0041671A"/>
    <w:rsid w:val="00416D70"/>
    <w:rsid w:val="00416F69"/>
    <w:rsid w:val="00421D50"/>
    <w:rsid w:val="00421EC7"/>
    <w:rsid w:val="00424C30"/>
    <w:rsid w:val="00424D5E"/>
    <w:rsid w:val="004265DF"/>
    <w:rsid w:val="0042676C"/>
    <w:rsid w:val="00426A10"/>
    <w:rsid w:val="00426E48"/>
    <w:rsid w:val="00427297"/>
    <w:rsid w:val="00427309"/>
    <w:rsid w:val="004275FC"/>
    <w:rsid w:val="00427F42"/>
    <w:rsid w:val="004317E4"/>
    <w:rsid w:val="00432715"/>
    <w:rsid w:val="00432FC2"/>
    <w:rsid w:val="004338D9"/>
    <w:rsid w:val="00434586"/>
    <w:rsid w:val="004347AB"/>
    <w:rsid w:val="0043487B"/>
    <w:rsid w:val="00436F7B"/>
    <w:rsid w:val="00437818"/>
    <w:rsid w:val="00440097"/>
    <w:rsid w:val="00440B00"/>
    <w:rsid w:val="00440CC5"/>
    <w:rsid w:val="00441810"/>
    <w:rsid w:val="00442950"/>
    <w:rsid w:val="00443A6E"/>
    <w:rsid w:val="00444B40"/>
    <w:rsid w:val="00444D21"/>
    <w:rsid w:val="0044543E"/>
    <w:rsid w:val="00445468"/>
    <w:rsid w:val="00445C0C"/>
    <w:rsid w:val="00450497"/>
    <w:rsid w:val="00451A9E"/>
    <w:rsid w:val="00451ECF"/>
    <w:rsid w:val="00452180"/>
    <w:rsid w:val="00452425"/>
    <w:rsid w:val="00452450"/>
    <w:rsid w:val="00452FA2"/>
    <w:rsid w:val="004534D9"/>
    <w:rsid w:val="00454A50"/>
    <w:rsid w:val="00454D90"/>
    <w:rsid w:val="004573BF"/>
    <w:rsid w:val="00460A4B"/>
    <w:rsid w:val="00460AA5"/>
    <w:rsid w:val="0046240B"/>
    <w:rsid w:val="0046301A"/>
    <w:rsid w:val="004633C4"/>
    <w:rsid w:val="004634C9"/>
    <w:rsid w:val="00463C68"/>
    <w:rsid w:val="00464047"/>
    <w:rsid w:val="00464159"/>
    <w:rsid w:val="0046658D"/>
    <w:rsid w:val="00466910"/>
    <w:rsid w:val="00466FBD"/>
    <w:rsid w:val="00466FF1"/>
    <w:rsid w:val="00467A83"/>
    <w:rsid w:val="00470BF0"/>
    <w:rsid w:val="00470DDF"/>
    <w:rsid w:val="0047170A"/>
    <w:rsid w:val="00471FB2"/>
    <w:rsid w:val="00472944"/>
    <w:rsid w:val="00472E6B"/>
    <w:rsid w:val="00473707"/>
    <w:rsid w:val="00473A18"/>
    <w:rsid w:val="00473E0A"/>
    <w:rsid w:val="004740B6"/>
    <w:rsid w:val="00474776"/>
    <w:rsid w:val="004748FB"/>
    <w:rsid w:val="00474947"/>
    <w:rsid w:val="0047597C"/>
    <w:rsid w:val="00475A52"/>
    <w:rsid w:val="00475D3E"/>
    <w:rsid w:val="0047624A"/>
    <w:rsid w:val="00476646"/>
    <w:rsid w:val="004769C3"/>
    <w:rsid w:val="00476AC4"/>
    <w:rsid w:val="00476F3F"/>
    <w:rsid w:val="00477789"/>
    <w:rsid w:val="0047787B"/>
    <w:rsid w:val="00480052"/>
    <w:rsid w:val="004801A2"/>
    <w:rsid w:val="00480900"/>
    <w:rsid w:val="004814C5"/>
    <w:rsid w:val="00481F39"/>
    <w:rsid w:val="00483450"/>
    <w:rsid w:val="004836F4"/>
    <w:rsid w:val="00483AEB"/>
    <w:rsid w:val="004855A6"/>
    <w:rsid w:val="004855EF"/>
    <w:rsid w:val="00486976"/>
    <w:rsid w:val="00487C81"/>
    <w:rsid w:val="00490ABF"/>
    <w:rsid w:val="00491A68"/>
    <w:rsid w:val="0049231A"/>
    <w:rsid w:val="00492637"/>
    <w:rsid w:val="004933EC"/>
    <w:rsid w:val="004954CB"/>
    <w:rsid w:val="0049577E"/>
    <w:rsid w:val="00495B0D"/>
    <w:rsid w:val="00495BBB"/>
    <w:rsid w:val="00496D89"/>
    <w:rsid w:val="0049702B"/>
    <w:rsid w:val="004970BB"/>
    <w:rsid w:val="004972F9"/>
    <w:rsid w:val="00497465"/>
    <w:rsid w:val="004A33A3"/>
    <w:rsid w:val="004A4417"/>
    <w:rsid w:val="004A4779"/>
    <w:rsid w:val="004A4C08"/>
    <w:rsid w:val="004A4D4D"/>
    <w:rsid w:val="004A4EAA"/>
    <w:rsid w:val="004A69AB"/>
    <w:rsid w:val="004A6F09"/>
    <w:rsid w:val="004A7ADF"/>
    <w:rsid w:val="004A7EE1"/>
    <w:rsid w:val="004B0FDA"/>
    <w:rsid w:val="004B14B3"/>
    <w:rsid w:val="004B15BF"/>
    <w:rsid w:val="004B310F"/>
    <w:rsid w:val="004B40E2"/>
    <w:rsid w:val="004B4FA0"/>
    <w:rsid w:val="004B5824"/>
    <w:rsid w:val="004B5BDA"/>
    <w:rsid w:val="004B6D40"/>
    <w:rsid w:val="004C022F"/>
    <w:rsid w:val="004C02BD"/>
    <w:rsid w:val="004C1281"/>
    <w:rsid w:val="004C195B"/>
    <w:rsid w:val="004C1E31"/>
    <w:rsid w:val="004C29BB"/>
    <w:rsid w:val="004C2C34"/>
    <w:rsid w:val="004C3949"/>
    <w:rsid w:val="004C4352"/>
    <w:rsid w:val="004C4A6A"/>
    <w:rsid w:val="004C4FB0"/>
    <w:rsid w:val="004C5937"/>
    <w:rsid w:val="004C6269"/>
    <w:rsid w:val="004C6276"/>
    <w:rsid w:val="004C6DEC"/>
    <w:rsid w:val="004C705B"/>
    <w:rsid w:val="004D005C"/>
    <w:rsid w:val="004D0E09"/>
    <w:rsid w:val="004D10BD"/>
    <w:rsid w:val="004D10F2"/>
    <w:rsid w:val="004D1A17"/>
    <w:rsid w:val="004D2859"/>
    <w:rsid w:val="004D2909"/>
    <w:rsid w:val="004D3624"/>
    <w:rsid w:val="004D4E34"/>
    <w:rsid w:val="004D587E"/>
    <w:rsid w:val="004D5FC4"/>
    <w:rsid w:val="004D605D"/>
    <w:rsid w:val="004D65C4"/>
    <w:rsid w:val="004D67BC"/>
    <w:rsid w:val="004D6C74"/>
    <w:rsid w:val="004D6F59"/>
    <w:rsid w:val="004D6F72"/>
    <w:rsid w:val="004D769C"/>
    <w:rsid w:val="004D7923"/>
    <w:rsid w:val="004D7C42"/>
    <w:rsid w:val="004E0C67"/>
    <w:rsid w:val="004E1D38"/>
    <w:rsid w:val="004E1F57"/>
    <w:rsid w:val="004E278F"/>
    <w:rsid w:val="004E36D8"/>
    <w:rsid w:val="004E4A19"/>
    <w:rsid w:val="004E5A6C"/>
    <w:rsid w:val="004E5ADB"/>
    <w:rsid w:val="004E621F"/>
    <w:rsid w:val="004E6436"/>
    <w:rsid w:val="004E6F2E"/>
    <w:rsid w:val="004E705C"/>
    <w:rsid w:val="004E72CB"/>
    <w:rsid w:val="004E7DFD"/>
    <w:rsid w:val="004F065B"/>
    <w:rsid w:val="004F06CE"/>
    <w:rsid w:val="004F1114"/>
    <w:rsid w:val="004F11CA"/>
    <w:rsid w:val="004F160C"/>
    <w:rsid w:val="004F25DF"/>
    <w:rsid w:val="004F3806"/>
    <w:rsid w:val="004F3A14"/>
    <w:rsid w:val="004F47A1"/>
    <w:rsid w:val="004F48F3"/>
    <w:rsid w:val="004F490E"/>
    <w:rsid w:val="004F52DC"/>
    <w:rsid w:val="004F575D"/>
    <w:rsid w:val="004F5835"/>
    <w:rsid w:val="004F7ECF"/>
    <w:rsid w:val="0050017A"/>
    <w:rsid w:val="0050049E"/>
    <w:rsid w:val="005011DB"/>
    <w:rsid w:val="00501728"/>
    <w:rsid w:val="00502240"/>
    <w:rsid w:val="00502DDE"/>
    <w:rsid w:val="00503666"/>
    <w:rsid w:val="00503896"/>
    <w:rsid w:val="00503CB7"/>
    <w:rsid w:val="0050430B"/>
    <w:rsid w:val="00505980"/>
    <w:rsid w:val="00505CB9"/>
    <w:rsid w:val="0050752C"/>
    <w:rsid w:val="00507728"/>
    <w:rsid w:val="00511350"/>
    <w:rsid w:val="00511C63"/>
    <w:rsid w:val="00511C82"/>
    <w:rsid w:val="00511D6A"/>
    <w:rsid w:val="00511E06"/>
    <w:rsid w:val="00512A46"/>
    <w:rsid w:val="00512C44"/>
    <w:rsid w:val="00512D14"/>
    <w:rsid w:val="00513675"/>
    <w:rsid w:val="00513C2E"/>
    <w:rsid w:val="005140BE"/>
    <w:rsid w:val="00514867"/>
    <w:rsid w:val="00514DCB"/>
    <w:rsid w:val="0051629B"/>
    <w:rsid w:val="0051725C"/>
    <w:rsid w:val="005208A6"/>
    <w:rsid w:val="0052109F"/>
    <w:rsid w:val="005225D4"/>
    <w:rsid w:val="005226EC"/>
    <w:rsid w:val="00523860"/>
    <w:rsid w:val="00524645"/>
    <w:rsid w:val="00524868"/>
    <w:rsid w:val="0052609D"/>
    <w:rsid w:val="005264B6"/>
    <w:rsid w:val="00527106"/>
    <w:rsid w:val="005275E5"/>
    <w:rsid w:val="00527DCC"/>
    <w:rsid w:val="00532C4C"/>
    <w:rsid w:val="0053342B"/>
    <w:rsid w:val="00533C59"/>
    <w:rsid w:val="00533E17"/>
    <w:rsid w:val="0053658F"/>
    <w:rsid w:val="005370E4"/>
    <w:rsid w:val="005377C0"/>
    <w:rsid w:val="00537D35"/>
    <w:rsid w:val="00537F82"/>
    <w:rsid w:val="0054021A"/>
    <w:rsid w:val="0054040A"/>
    <w:rsid w:val="0054049A"/>
    <w:rsid w:val="00540CBC"/>
    <w:rsid w:val="00541369"/>
    <w:rsid w:val="0054398D"/>
    <w:rsid w:val="00544040"/>
    <w:rsid w:val="005447FF"/>
    <w:rsid w:val="00545C9F"/>
    <w:rsid w:val="005460DC"/>
    <w:rsid w:val="005465E5"/>
    <w:rsid w:val="005469F2"/>
    <w:rsid w:val="00547D2E"/>
    <w:rsid w:val="00550345"/>
    <w:rsid w:val="00550E30"/>
    <w:rsid w:val="005515F6"/>
    <w:rsid w:val="0055221A"/>
    <w:rsid w:val="00552893"/>
    <w:rsid w:val="00554742"/>
    <w:rsid w:val="0055600B"/>
    <w:rsid w:val="005564FE"/>
    <w:rsid w:val="00556722"/>
    <w:rsid w:val="005577C6"/>
    <w:rsid w:val="00560119"/>
    <w:rsid w:val="00560C16"/>
    <w:rsid w:val="00561210"/>
    <w:rsid w:val="00561910"/>
    <w:rsid w:val="00562895"/>
    <w:rsid w:val="00562E32"/>
    <w:rsid w:val="0056429D"/>
    <w:rsid w:val="005649AA"/>
    <w:rsid w:val="00564CCA"/>
    <w:rsid w:val="00565EE3"/>
    <w:rsid w:val="005662EA"/>
    <w:rsid w:val="005665B8"/>
    <w:rsid w:val="00566F52"/>
    <w:rsid w:val="0056780A"/>
    <w:rsid w:val="00567E47"/>
    <w:rsid w:val="00570505"/>
    <w:rsid w:val="00570D77"/>
    <w:rsid w:val="00570F15"/>
    <w:rsid w:val="005711C7"/>
    <w:rsid w:val="00571576"/>
    <w:rsid w:val="005716C4"/>
    <w:rsid w:val="00572231"/>
    <w:rsid w:val="0057271B"/>
    <w:rsid w:val="00572DC1"/>
    <w:rsid w:val="00573D6C"/>
    <w:rsid w:val="005753FD"/>
    <w:rsid w:val="00575823"/>
    <w:rsid w:val="005764B8"/>
    <w:rsid w:val="00576898"/>
    <w:rsid w:val="00576A7D"/>
    <w:rsid w:val="00580494"/>
    <w:rsid w:val="005805E3"/>
    <w:rsid w:val="005806E4"/>
    <w:rsid w:val="00580F86"/>
    <w:rsid w:val="00582612"/>
    <w:rsid w:val="00583E3F"/>
    <w:rsid w:val="00585CBA"/>
    <w:rsid w:val="00586D3B"/>
    <w:rsid w:val="005870CD"/>
    <w:rsid w:val="00587CDA"/>
    <w:rsid w:val="00590348"/>
    <w:rsid w:val="00590443"/>
    <w:rsid w:val="0059096C"/>
    <w:rsid w:val="00590BD2"/>
    <w:rsid w:val="005929FA"/>
    <w:rsid w:val="005932FF"/>
    <w:rsid w:val="00594611"/>
    <w:rsid w:val="00594D0E"/>
    <w:rsid w:val="005951BB"/>
    <w:rsid w:val="00596AC1"/>
    <w:rsid w:val="00596B5C"/>
    <w:rsid w:val="00596CD8"/>
    <w:rsid w:val="005974FE"/>
    <w:rsid w:val="00597FF1"/>
    <w:rsid w:val="005A0409"/>
    <w:rsid w:val="005A17E8"/>
    <w:rsid w:val="005A1CDC"/>
    <w:rsid w:val="005A3041"/>
    <w:rsid w:val="005A420E"/>
    <w:rsid w:val="005A5D91"/>
    <w:rsid w:val="005A5E9B"/>
    <w:rsid w:val="005A6006"/>
    <w:rsid w:val="005A6865"/>
    <w:rsid w:val="005A7228"/>
    <w:rsid w:val="005A76BE"/>
    <w:rsid w:val="005B1512"/>
    <w:rsid w:val="005B2098"/>
    <w:rsid w:val="005B20AD"/>
    <w:rsid w:val="005B35E2"/>
    <w:rsid w:val="005B3673"/>
    <w:rsid w:val="005B42F4"/>
    <w:rsid w:val="005B431C"/>
    <w:rsid w:val="005B443B"/>
    <w:rsid w:val="005B50EC"/>
    <w:rsid w:val="005B544F"/>
    <w:rsid w:val="005B55DA"/>
    <w:rsid w:val="005B562F"/>
    <w:rsid w:val="005B6739"/>
    <w:rsid w:val="005C0A29"/>
    <w:rsid w:val="005C0E18"/>
    <w:rsid w:val="005C1BBD"/>
    <w:rsid w:val="005C3BD7"/>
    <w:rsid w:val="005C41C9"/>
    <w:rsid w:val="005C41CC"/>
    <w:rsid w:val="005C531A"/>
    <w:rsid w:val="005C5783"/>
    <w:rsid w:val="005C6211"/>
    <w:rsid w:val="005C6DE1"/>
    <w:rsid w:val="005C7286"/>
    <w:rsid w:val="005C76E8"/>
    <w:rsid w:val="005C7BE0"/>
    <w:rsid w:val="005D0D26"/>
    <w:rsid w:val="005D17A3"/>
    <w:rsid w:val="005D26EB"/>
    <w:rsid w:val="005D298E"/>
    <w:rsid w:val="005D2E98"/>
    <w:rsid w:val="005D32DE"/>
    <w:rsid w:val="005D39BE"/>
    <w:rsid w:val="005D3DC3"/>
    <w:rsid w:val="005D453F"/>
    <w:rsid w:val="005D5820"/>
    <w:rsid w:val="005D58BE"/>
    <w:rsid w:val="005D7BEF"/>
    <w:rsid w:val="005D7C33"/>
    <w:rsid w:val="005E0552"/>
    <w:rsid w:val="005E0784"/>
    <w:rsid w:val="005E0808"/>
    <w:rsid w:val="005E0A33"/>
    <w:rsid w:val="005E12FB"/>
    <w:rsid w:val="005E1F4D"/>
    <w:rsid w:val="005E5AE0"/>
    <w:rsid w:val="005E6326"/>
    <w:rsid w:val="005F0FB5"/>
    <w:rsid w:val="005F13A0"/>
    <w:rsid w:val="005F261F"/>
    <w:rsid w:val="005F386D"/>
    <w:rsid w:val="005F3F06"/>
    <w:rsid w:val="005F4139"/>
    <w:rsid w:val="005F42AB"/>
    <w:rsid w:val="005F47E0"/>
    <w:rsid w:val="005F574C"/>
    <w:rsid w:val="005F60F0"/>
    <w:rsid w:val="005F7105"/>
    <w:rsid w:val="005F723B"/>
    <w:rsid w:val="005F7448"/>
    <w:rsid w:val="005F7955"/>
    <w:rsid w:val="006022C4"/>
    <w:rsid w:val="00603521"/>
    <w:rsid w:val="0060436A"/>
    <w:rsid w:val="006048A9"/>
    <w:rsid w:val="006055B9"/>
    <w:rsid w:val="006077D6"/>
    <w:rsid w:val="00607917"/>
    <w:rsid w:val="006105D5"/>
    <w:rsid w:val="00611511"/>
    <w:rsid w:val="00611CD4"/>
    <w:rsid w:val="00612C3C"/>
    <w:rsid w:val="00612D73"/>
    <w:rsid w:val="00614C59"/>
    <w:rsid w:val="00614EE9"/>
    <w:rsid w:val="00614F3D"/>
    <w:rsid w:val="0061505C"/>
    <w:rsid w:val="00615477"/>
    <w:rsid w:val="0061551B"/>
    <w:rsid w:val="00615C11"/>
    <w:rsid w:val="00615E9F"/>
    <w:rsid w:val="00616BBB"/>
    <w:rsid w:val="006207CB"/>
    <w:rsid w:val="00620A47"/>
    <w:rsid w:val="006213FB"/>
    <w:rsid w:val="00622700"/>
    <w:rsid w:val="006228A3"/>
    <w:rsid w:val="00623ED4"/>
    <w:rsid w:val="006255A6"/>
    <w:rsid w:val="00625E06"/>
    <w:rsid w:val="00625E3B"/>
    <w:rsid w:val="0062650B"/>
    <w:rsid w:val="00626B42"/>
    <w:rsid w:val="00626E06"/>
    <w:rsid w:val="0063022E"/>
    <w:rsid w:val="00630450"/>
    <w:rsid w:val="0063103E"/>
    <w:rsid w:val="00631C01"/>
    <w:rsid w:val="00632505"/>
    <w:rsid w:val="00634433"/>
    <w:rsid w:val="00634D99"/>
    <w:rsid w:val="00635384"/>
    <w:rsid w:val="00635B6D"/>
    <w:rsid w:val="00636ACE"/>
    <w:rsid w:val="00636FA5"/>
    <w:rsid w:val="006400AE"/>
    <w:rsid w:val="00641A9C"/>
    <w:rsid w:val="00642B8F"/>
    <w:rsid w:val="00642DBC"/>
    <w:rsid w:val="006432AA"/>
    <w:rsid w:val="006443E1"/>
    <w:rsid w:val="00645C31"/>
    <w:rsid w:val="00645D35"/>
    <w:rsid w:val="00646272"/>
    <w:rsid w:val="00646786"/>
    <w:rsid w:val="006467F8"/>
    <w:rsid w:val="00646BE8"/>
    <w:rsid w:val="00646EBB"/>
    <w:rsid w:val="00646F8B"/>
    <w:rsid w:val="00647A09"/>
    <w:rsid w:val="0065011B"/>
    <w:rsid w:val="00653EBE"/>
    <w:rsid w:val="00654BC8"/>
    <w:rsid w:val="00655082"/>
    <w:rsid w:val="00656569"/>
    <w:rsid w:val="006570A5"/>
    <w:rsid w:val="006572C4"/>
    <w:rsid w:val="0065785C"/>
    <w:rsid w:val="00660024"/>
    <w:rsid w:val="006609FD"/>
    <w:rsid w:val="0066155C"/>
    <w:rsid w:val="00661E42"/>
    <w:rsid w:val="0066367B"/>
    <w:rsid w:val="00664270"/>
    <w:rsid w:val="00664980"/>
    <w:rsid w:val="006675FA"/>
    <w:rsid w:val="00667924"/>
    <w:rsid w:val="00670E53"/>
    <w:rsid w:val="00671A8C"/>
    <w:rsid w:val="00671F16"/>
    <w:rsid w:val="00673DF1"/>
    <w:rsid w:val="006742A7"/>
    <w:rsid w:val="006750DD"/>
    <w:rsid w:val="00676F3B"/>
    <w:rsid w:val="00681158"/>
    <w:rsid w:val="00681AEA"/>
    <w:rsid w:val="00681B95"/>
    <w:rsid w:val="00681FF1"/>
    <w:rsid w:val="0068218C"/>
    <w:rsid w:val="0068265E"/>
    <w:rsid w:val="00682B0E"/>
    <w:rsid w:val="00683410"/>
    <w:rsid w:val="00683DAB"/>
    <w:rsid w:val="00684473"/>
    <w:rsid w:val="006845E4"/>
    <w:rsid w:val="00684F62"/>
    <w:rsid w:val="00685227"/>
    <w:rsid w:val="00686C64"/>
    <w:rsid w:val="00686DA4"/>
    <w:rsid w:val="006875CA"/>
    <w:rsid w:val="00687842"/>
    <w:rsid w:val="0069089C"/>
    <w:rsid w:val="00690BB0"/>
    <w:rsid w:val="00690DEA"/>
    <w:rsid w:val="00690F93"/>
    <w:rsid w:val="00691BE2"/>
    <w:rsid w:val="00692D33"/>
    <w:rsid w:val="00693113"/>
    <w:rsid w:val="00693818"/>
    <w:rsid w:val="00694358"/>
    <w:rsid w:val="0069468E"/>
    <w:rsid w:val="00695304"/>
    <w:rsid w:val="006960FB"/>
    <w:rsid w:val="006A0AA0"/>
    <w:rsid w:val="006A0ED7"/>
    <w:rsid w:val="006A3AB6"/>
    <w:rsid w:val="006A3E20"/>
    <w:rsid w:val="006A43B4"/>
    <w:rsid w:val="006A4EAC"/>
    <w:rsid w:val="006A64BA"/>
    <w:rsid w:val="006A6FB0"/>
    <w:rsid w:val="006A762D"/>
    <w:rsid w:val="006A785F"/>
    <w:rsid w:val="006A7AD0"/>
    <w:rsid w:val="006A7FC3"/>
    <w:rsid w:val="006B19F4"/>
    <w:rsid w:val="006B57D4"/>
    <w:rsid w:val="006B63EA"/>
    <w:rsid w:val="006B6AD0"/>
    <w:rsid w:val="006C0C05"/>
    <w:rsid w:val="006C1934"/>
    <w:rsid w:val="006C1D84"/>
    <w:rsid w:val="006C3F71"/>
    <w:rsid w:val="006C423E"/>
    <w:rsid w:val="006C5C57"/>
    <w:rsid w:val="006C64D3"/>
    <w:rsid w:val="006C6665"/>
    <w:rsid w:val="006C7590"/>
    <w:rsid w:val="006C75B6"/>
    <w:rsid w:val="006C7630"/>
    <w:rsid w:val="006C7DAB"/>
    <w:rsid w:val="006D05F7"/>
    <w:rsid w:val="006D0968"/>
    <w:rsid w:val="006D0DA3"/>
    <w:rsid w:val="006D0E24"/>
    <w:rsid w:val="006D1A63"/>
    <w:rsid w:val="006D25C2"/>
    <w:rsid w:val="006D2889"/>
    <w:rsid w:val="006D309D"/>
    <w:rsid w:val="006D32CD"/>
    <w:rsid w:val="006D426B"/>
    <w:rsid w:val="006D45C3"/>
    <w:rsid w:val="006D5A03"/>
    <w:rsid w:val="006D5FF2"/>
    <w:rsid w:val="006D7076"/>
    <w:rsid w:val="006D72E4"/>
    <w:rsid w:val="006E08C8"/>
    <w:rsid w:val="006E16B4"/>
    <w:rsid w:val="006E1BA9"/>
    <w:rsid w:val="006E235E"/>
    <w:rsid w:val="006E257E"/>
    <w:rsid w:val="006E3D5C"/>
    <w:rsid w:val="006E521E"/>
    <w:rsid w:val="006E5B4B"/>
    <w:rsid w:val="006E79C0"/>
    <w:rsid w:val="006E7E2A"/>
    <w:rsid w:val="006F095A"/>
    <w:rsid w:val="006F16B4"/>
    <w:rsid w:val="006F1C32"/>
    <w:rsid w:val="006F2A1A"/>
    <w:rsid w:val="006F325D"/>
    <w:rsid w:val="006F3543"/>
    <w:rsid w:val="006F384B"/>
    <w:rsid w:val="006F47C7"/>
    <w:rsid w:val="006F488F"/>
    <w:rsid w:val="006F4997"/>
    <w:rsid w:val="006F52D6"/>
    <w:rsid w:val="006F58D0"/>
    <w:rsid w:val="006F66D4"/>
    <w:rsid w:val="006F6CB9"/>
    <w:rsid w:val="006F70C9"/>
    <w:rsid w:val="006F7C9F"/>
    <w:rsid w:val="006F7D33"/>
    <w:rsid w:val="00700AD3"/>
    <w:rsid w:val="007010CC"/>
    <w:rsid w:val="00701149"/>
    <w:rsid w:val="007033B8"/>
    <w:rsid w:val="00703DE5"/>
    <w:rsid w:val="00704F16"/>
    <w:rsid w:val="00705A4E"/>
    <w:rsid w:val="0070663F"/>
    <w:rsid w:val="0070701B"/>
    <w:rsid w:val="00707922"/>
    <w:rsid w:val="00707EB4"/>
    <w:rsid w:val="00710537"/>
    <w:rsid w:val="00710850"/>
    <w:rsid w:val="00710E55"/>
    <w:rsid w:val="0071141F"/>
    <w:rsid w:val="00712B76"/>
    <w:rsid w:val="00713378"/>
    <w:rsid w:val="007153A1"/>
    <w:rsid w:val="00717A4D"/>
    <w:rsid w:val="00721E93"/>
    <w:rsid w:val="00722A6F"/>
    <w:rsid w:val="0072312C"/>
    <w:rsid w:val="00723142"/>
    <w:rsid w:val="00723161"/>
    <w:rsid w:val="00723271"/>
    <w:rsid w:val="00723339"/>
    <w:rsid w:val="0072348D"/>
    <w:rsid w:val="00723571"/>
    <w:rsid w:val="007237A0"/>
    <w:rsid w:val="007254D8"/>
    <w:rsid w:val="0072563C"/>
    <w:rsid w:val="00725FF6"/>
    <w:rsid w:val="007264F6"/>
    <w:rsid w:val="00730516"/>
    <w:rsid w:val="00732413"/>
    <w:rsid w:val="0073259F"/>
    <w:rsid w:val="00732F8C"/>
    <w:rsid w:val="007348C1"/>
    <w:rsid w:val="00734A72"/>
    <w:rsid w:val="00734E16"/>
    <w:rsid w:val="00735487"/>
    <w:rsid w:val="0073571F"/>
    <w:rsid w:val="00735909"/>
    <w:rsid w:val="0073688E"/>
    <w:rsid w:val="0073768F"/>
    <w:rsid w:val="00737D90"/>
    <w:rsid w:val="00741B86"/>
    <w:rsid w:val="007423F7"/>
    <w:rsid w:val="00742945"/>
    <w:rsid w:val="007438A1"/>
    <w:rsid w:val="00743917"/>
    <w:rsid w:val="00743C41"/>
    <w:rsid w:val="00744534"/>
    <w:rsid w:val="0074509E"/>
    <w:rsid w:val="007456CD"/>
    <w:rsid w:val="0074689A"/>
    <w:rsid w:val="00746D60"/>
    <w:rsid w:val="00746E67"/>
    <w:rsid w:val="007470EC"/>
    <w:rsid w:val="007472A4"/>
    <w:rsid w:val="007501E7"/>
    <w:rsid w:val="0075057B"/>
    <w:rsid w:val="007515C0"/>
    <w:rsid w:val="00751DE7"/>
    <w:rsid w:val="0075373F"/>
    <w:rsid w:val="0075390D"/>
    <w:rsid w:val="00753A12"/>
    <w:rsid w:val="007540BA"/>
    <w:rsid w:val="007542E8"/>
    <w:rsid w:val="007549B6"/>
    <w:rsid w:val="00755913"/>
    <w:rsid w:val="007559C1"/>
    <w:rsid w:val="00756D90"/>
    <w:rsid w:val="007576C7"/>
    <w:rsid w:val="00757FF7"/>
    <w:rsid w:val="0076097E"/>
    <w:rsid w:val="00762C68"/>
    <w:rsid w:val="00763292"/>
    <w:rsid w:val="00763D5C"/>
    <w:rsid w:val="007645E6"/>
    <w:rsid w:val="007651AF"/>
    <w:rsid w:val="00766AEC"/>
    <w:rsid w:val="00767E22"/>
    <w:rsid w:val="00767E62"/>
    <w:rsid w:val="0077008A"/>
    <w:rsid w:val="00770A86"/>
    <w:rsid w:val="007715BD"/>
    <w:rsid w:val="00771933"/>
    <w:rsid w:val="00771B89"/>
    <w:rsid w:val="00772016"/>
    <w:rsid w:val="00772DD4"/>
    <w:rsid w:val="00773A81"/>
    <w:rsid w:val="00773F6A"/>
    <w:rsid w:val="007750E5"/>
    <w:rsid w:val="007759F8"/>
    <w:rsid w:val="007763C4"/>
    <w:rsid w:val="007768A5"/>
    <w:rsid w:val="00776A24"/>
    <w:rsid w:val="007807F7"/>
    <w:rsid w:val="00780B4E"/>
    <w:rsid w:val="00780EBB"/>
    <w:rsid w:val="00781565"/>
    <w:rsid w:val="0078178C"/>
    <w:rsid w:val="00781F97"/>
    <w:rsid w:val="00782684"/>
    <w:rsid w:val="00782F23"/>
    <w:rsid w:val="00783A09"/>
    <w:rsid w:val="00783B75"/>
    <w:rsid w:val="00784637"/>
    <w:rsid w:val="00784736"/>
    <w:rsid w:val="0078509A"/>
    <w:rsid w:val="00787090"/>
    <w:rsid w:val="00787735"/>
    <w:rsid w:val="00790882"/>
    <w:rsid w:val="007909CA"/>
    <w:rsid w:val="007912A8"/>
    <w:rsid w:val="00791DB1"/>
    <w:rsid w:val="007947B5"/>
    <w:rsid w:val="00794ECB"/>
    <w:rsid w:val="00794FED"/>
    <w:rsid w:val="007964C5"/>
    <w:rsid w:val="007A033C"/>
    <w:rsid w:val="007A203E"/>
    <w:rsid w:val="007A2356"/>
    <w:rsid w:val="007A2761"/>
    <w:rsid w:val="007A2C15"/>
    <w:rsid w:val="007A4727"/>
    <w:rsid w:val="007A5CAC"/>
    <w:rsid w:val="007A73B2"/>
    <w:rsid w:val="007A7EB2"/>
    <w:rsid w:val="007B06A7"/>
    <w:rsid w:val="007B142C"/>
    <w:rsid w:val="007B1C59"/>
    <w:rsid w:val="007B3299"/>
    <w:rsid w:val="007B42D9"/>
    <w:rsid w:val="007B5887"/>
    <w:rsid w:val="007B65E9"/>
    <w:rsid w:val="007B6663"/>
    <w:rsid w:val="007B6FD9"/>
    <w:rsid w:val="007B777D"/>
    <w:rsid w:val="007C0235"/>
    <w:rsid w:val="007C0679"/>
    <w:rsid w:val="007C06B0"/>
    <w:rsid w:val="007C4B42"/>
    <w:rsid w:val="007C58CF"/>
    <w:rsid w:val="007C67BD"/>
    <w:rsid w:val="007C786A"/>
    <w:rsid w:val="007D08D1"/>
    <w:rsid w:val="007D0DE1"/>
    <w:rsid w:val="007D0F47"/>
    <w:rsid w:val="007D152E"/>
    <w:rsid w:val="007D1AB4"/>
    <w:rsid w:val="007D34A1"/>
    <w:rsid w:val="007D4144"/>
    <w:rsid w:val="007D41D1"/>
    <w:rsid w:val="007D46C2"/>
    <w:rsid w:val="007D5E60"/>
    <w:rsid w:val="007D5E65"/>
    <w:rsid w:val="007D6067"/>
    <w:rsid w:val="007D62B4"/>
    <w:rsid w:val="007D669A"/>
    <w:rsid w:val="007D7365"/>
    <w:rsid w:val="007E06FF"/>
    <w:rsid w:val="007E0B33"/>
    <w:rsid w:val="007E0D2B"/>
    <w:rsid w:val="007E1067"/>
    <w:rsid w:val="007E1C10"/>
    <w:rsid w:val="007E2F44"/>
    <w:rsid w:val="007E336F"/>
    <w:rsid w:val="007E4890"/>
    <w:rsid w:val="007E4EF0"/>
    <w:rsid w:val="007E5137"/>
    <w:rsid w:val="007E5491"/>
    <w:rsid w:val="007F0656"/>
    <w:rsid w:val="007F09FC"/>
    <w:rsid w:val="007F0FCF"/>
    <w:rsid w:val="007F141F"/>
    <w:rsid w:val="007F29C8"/>
    <w:rsid w:val="007F375D"/>
    <w:rsid w:val="007F3C00"/>
    <w:rsid w:val="007F4CE6"/>
    <w:rsid w:val="007F5923"/>
    <w:rsid w:val="007F78B0"/>
    <w:rsid w:val="00800460"/>
    <w:rsid w:val="00800623"/>
    <w:rsid w:val="008007C0"/>
    <w:rsid w:val="008009B3"/>
    <w:rsid w:val="00800A77"/>
    <w:rsid w:val="00800D1A"/>
    <w:rsid w:val="008020FD"/>
    <w:rsid w:val="008028D1"/>
    <w:rsid w:val="00802F23"/>
    <w:rsid w:val="00803060"/>
    <w:rsid w:val="008032A1"/>
    <w:rsid w:val="0080334F"/>
    <w:rsid w:val="00803E4C"/>
    <w:rsid w:val="008044DA"/>
    <w:rsid w:val="00804EB8"/>
    <w:rsid w:val="00807122"/>
    <w:rsid w:val="008075EE"/>
    <w:rsid w:val="00810035"/>
    <w:rsid w:val="00810F30"/>
    <w:rsid w:val="00811817"/>
    <w:rsid w:val="008133C3"/>
    <w:rsid w:val="008138FC"/>
    <w:rsid w:val="00813D58"/>
    <w:rsid w:val="00814BC3"/>
    <w:rsid w:val="008151B7"/>
    <w:rsid w:val="008151C4"/>
    <w:rsid w:val="0081562F"/>
    <w:rsid w:val="008159DC"/>
    <w:rsid w:val="00815A95"/>
    <w:rsid w:val="008174FC"/>
    <w:rsid w:val="00817DE8"/>
    <w:rsid w:val="00820DE5"/>
    <w:rsid w:val="00820F8B"/>
    <w:rsid w:val="008214B1"/>
    <w:rsid w:val="008220C0"/>
    <w:rsid w:val="00822205"/>
    <w:rsid w:val="008229E9"/>
    <w:rsid w:val="008230AF"/>
    <w:rsid w:val="0082328B"/>
    <w:rsid w:val="008236B6"/>
    <w:rsid w:val="008246F3"/>
    <w:rsid w:val="00826586"/>
    <w:rsid w:val="00826FF7"/>
    <w:rsid w:val="00827AC7"/>
    <w:rsid w:val="00827CE2"/>
    <w:rsid w:val="00831024"/>
    <w:rsid w:val="008321CD"/>
    <w:rsid w:val="0083319B"/>
    <w:rsid w:val="00833668"/>
    <w:rsid w:val="008336EE"/>
    <w:rsid w:val="008345CC"/>
    <w:rsid w:val="008345DF"/>
    <w:rsid w:val="00834EB9"/>
    <w:rsid w:val="008358E1"/>
    <w:rsid w:val="00835ACB"/>
    <w:rsid w:val="00837CB3"/>
    <w:rsid w:val="00840E0D"/>
    <w:rsid w:val="00840E0E"/>
    <w:rsid w:val="008414AC"/>
    <w:rsid w:val="00842219"/>
    <w:rsid w:val="008433EB"/>
    <w:rsid w:val="008438C9"/>
    <w:rsid w:val="008440BA"/>
    <w:rsid w:val="00844BD6"/>
    <w:rsid w:val="00844CD9"/>
    <w:rsid w:val="00845C6C"/>
    <w:rsid w:val="00845EB3"/>
    <w:rsid w:val="008462B5"/>
    <w:rsid w:val="00846A1C"/>
    <w:rsid w:val="0084739E"/>
    <w:rsid w:val="00847750"/>
    <w:rsid w:val="00851A9D"/>
    <w:rsid w:val="00852A32"/>
    <w:rsid w:val="00854014"/>
    <w:rsid w:val="00855637"/>
    <w:rsid w:val="00855A7E"/>
    <w:rsid w:val="0085650E"/>
    <w:rsid w:val="00857B94"/>
    <w:rsid w:val="00860991"/>
    <w:rsid w:val="00860E09"/>
    <w:rsid w:val="00861074"/>
    <w:rsid w:val="008624C7"/>
    <w:rsid w:val="00863746"/>
    <w:rsid w:val="00863A83"/>
    <w:rsid w:val="00863B62"/>
    <w:rsid w:val="0086406B"/>
    <w:rsid w:val="008642F8"/>
    <w:rsid w:val="00864650"/>
    <w:rsid w:val="0086479E"/>
    <w:rsid w:val="00864E06"/>
    <w:rsid w:val="00865AE4"/>
    <w:rsid w:val="00866B53"/>
    <w:rsid w:val="00867BDF"/>
    <w:rsid w:val="008702C9"/>
    <w:rsid w:val="00871592"/>
    <w:rsid w:val="00871678"/>
    <w:rsid w:val="00871FF1"/>
    <w:rsid w:val="00874E68"/>
    <w:rsid w:val="0087555C"/>
    <w:rsid w:val="0087575C"/>
    <w:rsid w:val="00875863"/>
    <w:rsid w:val="00877AE1"/>
    <w:rsid w:val="00880429"/>
    <w:rsid w:val="0088181B"/>
    <w:rsid w:val="00882496"/>
    <w:rsid w:val="0088255A"/>
    <w:rsid w:val="008827A5"/>
    <w:rsid w:val="00882C61"/>
    <w:rsid w:val="00883673"/>
    <w:rsid w:val="008842BD"/>
    <w:rsid w:val="008855DB"/>
    <w:rsid w:val="008860BE"/>
    <w:rsid w:val="0088645D"/>
    <w:rsid w:val="00886613"/>
    <w:rsid w:val="008868B1"/>
    <w:rsid w:val="00886A29"/>
    <w:rsid w:val="0089036D"/>
    <w:rsid w:val="00891E91"/>
    <w:rsid w:val="00893175"/>
    <w:rsid w:val="00893AB6"/>
    <w:rsid w:val="00894006"/>
    <w:rsid w:val="0089463D"/>
    <w:rsid w:val="0089517C"/>
    <w:rsid w:val="00895280"/>
    <w:rsid w:val="0089564B"/>
    <w:rsid w:val="00895D61"/>
    <w:rsid w:val="00897C87"/>
    <w:rsid w:val="00897DBF"/>
    <w:rsid w:val="00897E2C"/>
    <w:rsid w:val="008A01A1"/>
    <w:rsid w:val="008A0DA8"/>
    <w:rsid w:val="008A32E2"/>
    <w:rsid w:val="008A3D6C"/>
    <w:rsid w:val="008A3E73"/>
    <w:rsid w:val="008A438E"/>
    <w:rsid w:val="008A64AF"/>
    <w:rsid w:val="008A6B5D"/>
    <w:rsid w:val="008A726B"/>
    <w:rsid w:val="008A7DC9"/>
    <w:rsid w:val="008B0882"/>
    <w:rsid w:val="008B1045"/>
    <w:rsid w:val="008B278F"/>
    <w:rsid w:val="008B2869"/>
    <w:rsid w:val="008B30DC"/>
    <w:rsid w:val="008B34A7"/>
    <w:rsid w:val="008B36C8"/>
    <w:rsid w:val="008B4FE1"/>
    <w:rsid w:val="008B5A8B"/>
    <w:rsid w:val="008B65DD"/>
    <w:rsid w:val="008B6ABA"/>
    <w:rsid w:val="008B6B0B"/>
    <w:rsid w:val="008B6F0C"/>
    <w:rsid w:val="008C006E"/>
    <w:rsid w:val="008C00C2"/>
    <w:rsid w:val="008C00D8"/>
    <w:rsid w:val="008C1BB6"/>
    <w:rsid w:val="008C2499"/>
    <w:rsid w:val="008C26A0"/>
    <w:rsid w:val="008C31B2"/>
    <w:rsid w:val="008C3744"/>
    <w:rsid w:val="008C39EC"/>
    <w:rsid w:val="008C3C92"/>
    <w:rsid w:val="008C41E6"/>
    <w:rsid w:val="008C55F0"/>
    <w:rsid w:val="008C5B7C"/>
    <w:rsid w:val="008C71DB"/>
    <w:rsid w:val="008C7D66"/>
    <w:rsid w:val="008C7FD2"/>
    <w:rsid w:val="008D206A"/>
    <w:rsid w:val="008D2673"/>
    <w:rsid w:val="008D3394"/>
    <w:rsid w:val="008D3C3A"/>
    <w:rsid w:val="008D4AAE"/>
    <w:rsid w:val="008D4EF1"/>
    <w:rsid w:val="008D5208"/>
    <w:rsid w:val="008D5585"/>
    <w:rsid w:val="008D56D3"/>
    <w:rsid w:val="008D588E"/>
    <w:rsid w:val="008D7AF6"/>
    <w:rsid w:val="008D7C84"/>
    <w:rsid w:val="008E1201"/>
    <w:rsid w:val="008E264A"/>
    <w:rsid w:val="008E3103"/>
    <w:rsid w:val="008E34F9"/>
    <w:rsid w:val="008E37C7"/>
    <w:rsid w:val="008E3E88"/>
    <w:rsid w:val="008E42B7"/>
    <w:rsid w:val="008E4DD5"/>
    <w:rsid w:val="008E5F47"/>
    <w:rsid w:val="008E6CF1"/>
    <w:rsid w:val="008E79DB"/>
    <w:rsid w:val="008E7E2E"/>
    <w:rsid w:val="008E7F2A"/>
    <w:rsid w:val="008F049A"/>
    <w:rsid w:val="008F111A"/>
    <w:rsid w:val="008F12B3"/>
    <w:rsid w:val="008F24FF"/>
    <w:rsid w:val="008F2C4A"/>
    <w:rsid w:val="008F3D96"/>
    <w:rsid w:val="008F4DBB"/>
    <w:rsid w:val="008F6722"/>
    <w:rsid w:val="008F6F98"/>
    <w:rsid w:val="008F7150"/>
    <w:rsid w:val="008F77C1"/>
    <w:rsid w:val="008F7FC5"/>
    <w:rsid w:val="00900383"/>
    <w:rsid w:val="00900952"/>
    <w:rsid w:val="00900CAB"/>
    <w:rsid w:val="009014EB"/>
    <w:rsid w:val="00901607"/>
    <w:rsid w:val="0090264E"/>
    <w:rsid w:val="00902926"/>
    <w:rsid w:val="009029E4"/>
    <w:rsid w:val="00903B46"/>
    <w:rsid w:val="0090469B"/>
    <w:rsid w:val="00904971"/>
    <w:rsid w:val="00904BF3"/>
    <w:rsid w:val="00905BFE"/>
    <w:rsid w:val="00905D3C"/>
    <w:rsid w:val="009063F8"/>
    <w:rsid w:val="009074DA"/>
    <w:rsid w:val="0090751E"/>
    <w:rsid w:val="009077B4"/>
    <w:rsid w:val="00907BB2"/>
    <w:rsid w:val="00910476"/>
    <w:rsid w:val="009105BA"/>
    <w:rsid w:val="00910B97"/>
    <w:rsid w:val="00910DA0"/>
    <w:rsid w:val="00911F47"/>
    <w:rsid w:val="00912924"/>
    <w:rsid w:val="0091728A"/>
    <w:rsid w:val="00917735"/>
    <w:rsid w:val="00917ADC"/>
    <w:rsid w:val="00917B50"/>
    <w:rsid w:val="00917FA0"/>
    <w:rsid w:val="00920D87"/>
    <w:rsid w:val="0092274E"/>
    <w:rsid w:val="00922C3F"/>
    <w:rsid w:val="0092393F"/>
    <w:rsid w:val="009244E6"/>
    <w:rsid w:val="00925D62"/>
    <w:rsid w:val="009264ED"/>
    <w:rsid w:val="009267C5"/>
    <w:rsid w:val="00926B0E"/>
    <w:rsid w:val="00930DFC"/>
    <w:rsid w:val="0093132E"/>
    <w:rsid w:val="00931B1A"/>
    <w:rsid w:val="00931B3C"/>
    <w:rsid w:val="0093313E"/>
    <w:rsid w:val="00934C2B"/>
    <w:rsid w:val="00934ECF"/>
    <w:rsid w:val="0093772E"/>
    <w:rsid w:val="009404F6"/>
    <w:rsid w:val="009406A1"/>
    <w:rsid w:val="009406F8"/>
    <w:rsid w:val="00940A53"/>
    <w:rsid w:val="00941A76"/>
    <w:rsid w:val="009422A5"/>
    <w:rsid w:val="009440C5"/>
    <w:rsid w:val="0094542F"/>
    <w:rsid w:val="009455D4"/>
    <w:rsid w:val="00946F87"/>
    <w:rsid w:val="00950325"/>
    <w:rsid w:val="00950D7D"/>
    <w:rsid w:val="00953CAC"/>
    <w:rsid w:val="00953D9E"/>
    <w:rsid w:val="009545A0"/>
    <w:rsid w:val="00956A11"/>
    <w:rsid w:val="00956F2F"/>
    <w:rsid w:val="00957283"/>
    <w:rsid w:val="00957BA9"/>
    <w:rsid w:val="00957DEC"/>
    <w:rsid w:val="00960169"/>
    <w:rsid w:val="00960417"/>
    <w:rsid w:val="009612BA"/>
    <w:rsid w:val="009616FF"/>
    <w:rsid w:val="00961D89"/>
    <w:rsid w:val="00962FD6"/>
    <w:rsid w:val="009635E0"/>
    <w:rsid w:val="00963AEA"/>
    <w:rsid w:val="009655F8"/>
    <w:rsid w:val="00966377"/>
    <w:rsid w:val="009669CF"/>
    <w:rsid w:val="00966F83"/>
    <w:rsid w:val="009674F6"/>
    <w:rsid w:val="00967A3D"/>
    <w:rsid w:val="00967CC3"/>
    <w:rsid w:val="00970C2E"/>
    <w:rsid w:val="0097106F"/>
    <w:rsid w:val="009710E9"/>
    <w:rsid w:val="00971BC6"/>
    <w:rsid w:val="00972AAD"/>
    <w:rsid w:val="00972BF5"/>
    <w:rsid w:val="0097333B"/>
    <w:rsid w:val="009737AF"/>
    <w:rsid w:val="0097574B"/>
    <w:rsid w:val="00975B81"/>
    <w:rsid w:val="00976252"/>
    <w:rsid w:val="00977D15"/>
    <w:rsid w:val="00977EFD"/>
    <w:rsid w:val="00980806"/>
    <w:rsid w:val="00980F50"/>
    <w:rsid w:val="00981065"/>
    <w:rsid w:val="0098156A"/>
    <w:rsid w:val="00981934"/>
    <w:rsid w:val="00981C23"/>
    <w:rsid w:val="009824D5"/>
    <w:rsid w:val="00984887"/>
    <w:rsid w:val="0098591A"/>
    <w:rsid w:val="009866CD"/>
    <w:rsid w:val="0098696A"/>
    <w:rsid w:val="009905FC"/>
    <w:rsid w:val="00990695"/>
    <w:rsid w:val="00990A85"/>
    <w:rsid w:val="00990B39"/>
    <w:rsid w:val="00991D50"/>
    <w:rsid w:val="00991EFF"/>
    <w:rsid w:val="009922B2"/>
    <w:rsid w:val="00992AB6"/>
    <w:rsid w:val="00992C21"/>
    <w:rsid w:val="00992CE0"/>
    <w:rsid w:val="00993FCE"/>
    <w:rsid w:val="009941FC"/>
    <w:rsid w:val="0099442A"/>
    <w:rsid w:val="00994BC8"/>
    <w:rsid w:val="0099551E"/>
    <w:rsid w:val="009966CE"/>
    <w:rsid w:val="00997351"/>
    <w:rsid w:val="00997E38"/>
    <w:rsid w:val="009A626C"/>
    <w:rsid w:val="009A651B"/>
    <w:rsid w:val="009A6A86"/>
    <w:rsid w:val="009A7304"/>
    <w:rsid w:val="009B0117"/>
    <w:rsid w:val="009B0388"/>
    <w:rsid w:val="009B045E"/>
    <w:rsid w:val="009B04EA"/>
    <w:rsid w:val="009B0C01"/>
    <w:rsid w:val="009B12E3"/>
    <w:rsid w:val="009B24E0"/>
    <w:rsid w:val="009B3731"/>
    <w:rsid w:val="009B624C"/>
    <w:rsid w:val="009B6726"/>
    <w:rsid w:val="009B7752"/>
    <w:rsid w:val="009B79BC"/>
    <w:rsid w:val="009B7D92"/>
    <w:rsid w:val="009C0120"/>
    <w:rsid w:val="009C2D8C"/>
    <w:rsid w:val="009C31C4"/>
    <w:rsid w:val="009C3A95"/>
    <w:rsid w:val="009C44F7"/>
    <w:rsid w:val="009C4914"/>
    <w:rsid w:val="009C5641"/>
    <w:rsid w:val="009C5A2C"/>
    <w:rsid w:val="009C6C2C"/>
    <w:rsid w:val="009C73AC"/>
    <w:rsid w:val="009D0599"/>
    <w:rsid w:val="009D3903"/>
    <w:rsid w:val="009D3A40"/>
    <w:rsid w:val="009D4295"/>
    <w:rsid w:val="009D44EE"/>
    <w:rsid w:val="009D4626"/>
    <w:rsid w:val="009D4E31"/>
    <w:rsid w:val="009D5515"/>
    <w:rsid w:val="009D5B63"/>
    <w:rsid w:val="009D5DF1"/>
    <w:rsid w:val="009D63DE"/>
    <w:rsid w:val="009D74C3"/>
    <w:rsid w:val="009E0A2A"/>
    <w:rsid w:val="009E0D2C"/>
    <w:rsid w:val="009E1AB0"/>
    <w:rsid w:val="009E214A"/>
    <w:rsid w:val="009E36FA"/>
    <w:rsid w:val="009E3CDB"/>
    <w:rsid w:val="009E5BEC"/>
    <w:rsid w:val="009E7142"/>
    <w:rsid w:val="009E7CF5"/>
    <w:rsid w:val="009E7E5D"/>
    <w:rsid w:val="009F090E"/>
    <w:rsid w:val="009F2879"/>
    <w:rsid w:val="009F320A"/>
    <w:rsid w:val="009F382D"/>
    <w:rsid w:val="009F3AC2"/>
    <w:rsid w:val="009F3F70"/>
    <w:rsid w:val="009F4086"/>
    <w:rsid w:val="009F48B9"/>
    <w:rsid w:val="009F5447"/>
    <w:rsid w:val="009F5928"/>
    <w:rsid w:val="009F5D19"/>
    <w:rsid w:val="009F5E95"/>
    <w:rsid w:val="009F5FD8"/>
    <w:rsid w:val="009F6993"/>
    <w:rsid w:val="009F69DF"/>
    <w:rsid w:val="009F7B3C"/>
    <w:rsid w:val="00A004EC"/>
    <w:rsid w:val="00A00851"/>
    <w:rsid w:val="00A01369"/>
    <w:rsid w:val="00A0166C"/>
    <w:rsid w:val="00A01AB0"/>
    <w:rsid w:val="00A027C7"/>
    <w:rsid w:val="00A028B0"/>
    <w:rsid w:val="00A04B1F"/>
    <w:rsid w:val="00A052AA"/>
    <w:rsid w:val="00A05470"/>
    <w:rsid w:val="00A0587E"/>
    <w:rsid w:val="00A05E01"/>
    <w:rsid w:val="00A102ED"/>
    <w:rsid w:val="00A125A1"/>
    <w:rsid w:val="00A128D8"/>
    <w:rsid w:val="00A1379A"/>
    <w:rsid w:val="00A13C2E"/>
    <w:rsid w:val="00A14C82"/>
    <w:rsid w:val="00A14CD9"/>
    <w:rsid w:val="00A14EF0"/>
    <w:rsid w:val="00A15635"/>
    <w:rsid w:val="00A1576A"/>
    <w:rsid w:val="00A15A52"/>
    <w:rsid w:val="00A16B6D"/>
    <w:rsid w:val="00A17B17"/>
    <w:rsid w:val="00A219A8"/>
    <w:rsid w:val="00A23168"/>
    <w:rsid w:val="00A231EE"/>
    <w:rsid w:val="00A2385C"/>
    <w:rsid w:val="00A247F4"/>
    <w:rsid w:val="00A24CCB"/>
    <w:rsid w:val="00A24FE3"/>
    <w:rsid w:val="00A25952"/>
    <w:rsid w:val="00A25B16"/>
    <w:rsid w:val="00A26333"/>
    <w:rsid w:val="00A263C1"/>
    <w:rsid w:val="00A2785A"/>
    <w:rsid w:val="00A27989"/>
    <w:rsid w:val="00A34734"/>
    <w:rsid w:val="00A354F4"/>
    <w:rsid w:val="00A374F2"/>
    <w:rsid w:val="00A40048"/>
    <w:rsid w:val="00A417D4"/>
    <w:rsid w:val="00A41DCE"/>
    <w:rsid w:val="00A42F31"/>
    <w:rsid w:val="00A436A4"/>
    <w:rsid w:val="00A443A5"/>
    <w:rsid w:val="00A4468C"/>
    <w:rsid w:val="00A44E2E"/>
    <w:rsid w:val="00A44F52"/>
    <w:rsid w:val="00A47100"/>
    <w:rsid w:val="00A5043A"/>
    <w:rsid w:val="00A50AC2"/>
    <w:rsid w:val="00A5208F"/>
    <w:rsid w:val="00A52852"/>
    <w:rsid w:val="00A52988"/>
    <w:rsid w:val="00A53550"/>
    <w:rsid w:val="00A5416D"/>
    <w:rsid w:val="00A5469B"/>
    <w:rsid w:val="00A54943"/>
    <w:rsid w:val="00A549CA"/>
    <w:rsid w:val="00A55514"/>
    <w:rsid w:val="00A55BA6"/>
    <w:rsid w:val="00A569DF"/>
    <w:rsid w:val="00A6096E"/>
    <w:rsid w:val="00A60ED0"/>
    <w:rsid w:val="00A613A5"/>
    <w:rsid w:val="00A61B63"/>
    <w:rsid w:val="00A6236B"/>
    <w:rsid w:val="00A624EE"/>
    <w:rsid w:val="00A624F4"/>
    <w:rsid w:val="00A63769"/>
    <w:rsid w:val="00A6393C"/>
    <w:rsid w:val="00A65095"/>
    <w:rsid w:val="00A6526F"/>
    <w:rsid w:val="00A654C5"/>
    <w:rsid w:val="00A65956"/>
    <w:rsid w:val="00A6598E"/>
    <w:rsid w:val="00A6604E"/>
    <w:rsid w:val="00A66B73"/>
    <w:rsid w:val="00A674C2"/>
    <w:rsid w:val="00A67761"/>
    <w:rsid w:val="00A71A6B"/>
    <w:rsid w:val="00A72B09"/>
    <w:rsid w:val="00A72E21"/>
    <w:rsid w:val="00A73326"/>
    <w:rsid w:val="00A73C96"/>
    <w:rsid w:val="00A73DB6"/>
    <w:rsid w:val="00A74172"/>
    <w:rsid w:val="00A762CE"/>
    <w:rsid w:val="00A766A3"/>
    <w:rsid w:val="00A7747D"/>
    <w:rsid w:val="00A775B9"/>
    <w:rsid w:val="00A806C1"/>
    <w:rsid w:val="00A813D5"/>
    <w:rsid w:val="00A817BC"/>
    <w:rsid w:val="00A82AC7"/>
    <w:rsid w:val="00A8322F"/>
    <w:rsid w:val="00A838F3"/>
    <w:rsid w:val="00A86715"/>
    <w:rsid w:val="00A87670"/>
    <w:rsid w:val="00A87F78"/>
    <w:rsid w:val="00A91FC5"/>
    <w:rsid w:val="00A93542"/>
    <w:rsid w:val="00A94F40"/>
    <w:rsid w:val="00A9526E"/>
    <w:rsid w:val="00A96084"/>
    <w:rsid w:val="00A966F2"/>
    <w:rsid w:val="00A977BB"/>
    <w:rsid w:val="00AA186A"/>
    <w:rsid w:val="00AA1DAC"/>
    <w:rsid w:val="00AA2375"/>
    <w:rsid w:val="00AA3091"/>
    <w:rsid w:val="00AA3F9A"/>
    <w:rsid w:val="00AA421C"/>
    <w:rsid w:val="00AA449B"/>
    <w:rsid w:val="00AA52AB"/>
    <w:rsid w:val="00AA5315"/>
    <w:rsid w:val="00AA6E6B"/>
    <w:rsid w:val="00AA70E5"/>
    <w:rsid w:val="00AA72E5"/>
    <w:rsid w:val="00AA7504"/>
    <w:rsid w:val="00AA76AB"/>
    <w:rsid w:val="00AA7C72"/>
    <w:rsid w:val="00AA7FBC"/>
    <w:rsid w:val="00AB01CB"/>
    <w:rsid w:val="00AB0D59"/>
    <w:rsid w:val="00AB1F18"/>
    <w:rsid w:val="00AB22DE"/>
    <w:rsid w:val="00AB24AE"/>
    <w:rsid w:val="00AB2903"/>
    <w:rsid w:val="00AB379C"/>
    <w:rsid w:val="00AB3EEA"/>
    <w:rsid w:val="00AB3F6E"/>
    <w:rsid w:val="00AB45EC"/>
    <w:rsid w:val="00AB598A"/>
    <w:rsid w:val="00AB64E9"/>
    <w:rsid w:val="00AB69FF"/>
    <w:rsid w:val="00AB7974"/>
    <w:rsid w:val="00AC0D23"/>
    <w:rsid w:val="00AC3B8F"/>
    <w:rsid w:val="00AC4466"/>
    <w:rsid w:val="00AC4700"/>
    <w:rsid w:val="00AC6559"/>
    <w:rsid w:val="00AD047A"/>
    <w:rsid w:val="00AD0A80"/>
    <w:rsid w:val="00AD0F95"/>
    <w:rsid w:val="00AD263B"/>
    <w:rsid w:val="00AD2A1C"/>
    <w:rsid w:val="00AD4472"/>
    <w:rsid w:val="00AD5BDE"/>
    <w:rsid w:val="00AD74FD"/>
    <w:rsid w:val="00AE10E5"/>
    <w:rsid w:val="00AE1581"/>
    <w:rsid w:val="00AE23C5"/>
    <w:rsid w:val="00AE3480"/>
    <w:rsid w:val="00AE400E"/>
    <w:rsid w:val="00AE528F"/>
    <w:rsid w:val="00AE5319"/>
    <w:rsid w:val="00AE6284"/>
    <w:rsid w:val="00AE6757"/>
    <w:rsid w:val="00AF19BD"/>
    <w:rsid w:val="00AF1B7E"/>
    <w:rsid w:val="00AF2B35"/>
    <w:rsid w:val="00AF2F2A"/>
    <w:rsid w:val="00AF37F1"/>
    <w:rsid w:val="00AF3C98"/>
    <w:rsid w:val="00AF739A"/>
    <w:rsid w:val="00AF764D"/>
    <w:rsid w:val="00AF7D61"/>
    <w:rsid w:val="00B00349"/>
    <w:rsid w:val="00B00884"/>
    <w:rsid w:val="00B00BA7"/>
    <w:rsid w:val="00B015D3"/>
    <w:rsid w:val="00B01B8F"/>
    <w:rsid w:val="00B049FF"/>
    <w:rsid w:val="00B04F8F"/>
    <w:rsid w:val="00B05C06"/>
    <w:rsid w:val="00B06CFB"/>
    <w:rsid w:val="00B07181"/>
    <w:rsid w:val="00B071F3"/>
    <w:rsid w:val="00B11036"/>
    <w:rsid w:val="00B110C7"/>
    <w:rsid w:val="00B12ADA"/>
    <w:rsid w:val="00B131C8"/>
    <w:rsid w:val="00B1341B"/>
    <w:rsid w:val="00B14E6B"/>
    <w:rsid w:val="00B15514"/>
    <w:rsid w:val="00B15928"/>
    <w:rsid w:val="00B2130D"/>
    <w:rsid w:val="00B21FFB"/>
    <w:rsid w:val="00B22ADB"/>
    <w:rsid w:val="00B23100"/>
    <w:rsid w:val="00B24224"/>
    <w:rsid w:val="00B26026"/>
    <w:rsid w:val="00B26154"/>
    <w:rsid w:val="00B265AD"/>
    <w:rsid w:val="00B267D9"/>
    <w:rsid w:val="00B278D3"/>
    <w:rsid w:val="00B30300"/>
    <w:rsid w:val="00B3135A"/>
    <w:rsid w:val="00B31600"/>
    <w:rsid w:val="00B32971"/>
    <w:rsid w:val="00B32B44"/>
    <w:rsid w:val="00B3319C"/>
    <w:rsid w:val="00B33A7D"/>
    <w:rsid w:val="00B342EF"/>
    <w:rsid w:val="00B34BEE"/>
    <w:rsid w:val="00B36743"/>
    <w:rsid w:val="00B36F2C"/>
    <w:rsid w:val="00B417FA"/>
    <w:rsid w:val="00B439AD"/>
    <w:rsid w:val="00B43F44"/>
    <w:rsid w:val="00B447EF"/>
    <w:rsid w:val="00B44CA5"/>
    <w:rsid w:val="00B45672"/>
    <w:rsid w:val="00B457C4"/>
    <w:rsid w:val="00B464E1"/>
    <w:rsid w:val="00B46DCB"/>
    <w:rsid w:val="00B47490"/>
    <w:rsid w:val="00B5046D"/>
    <w:rsid w:val="00B50770"/>
    <w:rsid w:val="00B50F5C"/>
    <w:rsid w:val="00B51F30"/>
    <w:rsid w:val="00B52E76"/>
    <w:rsid w:val="00B530CF"/>
    <w:rsid w:val="00B53576"/>
    <w:rsid w:val="00B543D1"/>
    <w:rsid w:val="00B54910"/>
    <w:rsid w:val="00B54C66"/>
    <w:rsid w:val="00B55933"/>
    <w:rsid w:val="00B55A15"/>
    <w:rsid w:val="00B55C69"/>
    <w:rsid w:val="00B55F58"/>
    <w:rsid w:val="00B56081"/>
    <w:rsid w:val="00B57276"/>
    <w:rsid w:val="00B60166"/>
    <w:rsid w:val="00B60BCE"/>
    <w:rsid w:val="00B61B0B"/>
    <w:rsid w:val="00B6299C"/>
    <w:rsid w:val="00B62CDC"/>
    <w:rsid w:val="00B62DC4"/>
    <w:rsid w:val="00B635B5"/>
    <w:rsid w:val="00B64728"/>
    <w:rsid w:val="00B64D83"/>
    <w:rsid w:val="00B6568E"/>
    <w:rsid w:val="00B669E7"/>
    <w:rsid w:val="00B66AA6"/>
    <w:rsid w:val="00B6704A"/>
    <w:rsid w:val="00B677F8"/>
    <w:rsid w:val="00B7029F"/>
    <w:rsid w:val="00B70900"/>
    <w:rsid w:val="00B71FD4"/>
    <w:rsid w:val="00B72C09"/>
    <w:rsid w:val="00B74C2E"/>
    <w:rsid w:val="00B75F4D"/>
    <w:rsid w:val="00B7616E"/>
    <w:rsid w:val="00B76529"/>
    <w:rsid w:val="00B766D7"/>
    <w:rsid w:val="00B76909"/>
    <w:rsid w:val="00B77C2A"/>
    <w:rsid w:val="00B77EA9"/>
    <w:rsid w:val="00B80A31"/>
    <w:rsid w:val="00B81F73"/>
    <w:rsid w:val="00B8221B"/>
    <w:rsid w:val="00B85229"/>
    <w:rsid w:val="00B855CA"/>
    <w:rsid w:val="00B865AA"/>
    <w:rsid w:val="00B866C8"/>
    <w:rsid w:val="00B86AEF"/>
    <w:rsid w:val="00B91282"/>
    <w:rsid w:val="00B91876"/>
    <w:rsid w:val="00B93161"/>
    <w:rsid w:val="00B93BBF"/>
    <w:rsid w:val="00B9434B"/>
    <w:rsid w:val="00B94D0A"/>
    <w:rsid w:val="00B953D7"/>
    <w:rsid w:val="00B9557A"/>
    <w:rsid w:val="00B959FD"/>
    <w:rsid w:val="00B95A8D"/>
    <w:rsid w:val="00B95B72"/>
    <w:rsid w:val="00B95BC0"/>
    <w:rsid w:val="00B95EAB"/>
    <w:rsid w:val="00BA030F"/>
    <w:rsid w:val="00BA0729"/>
    <w:rsid w:val="00BA27D7"/>
    <w:rsid w:val="00BA37DF"/>
    <w:rsid w:val="00BA4E2A"/>
    <w:rsid w:val="00BA53AE"/>
    <w:rsid w:val="00BA540B"/>
    <w:rsid w:val="00BA6135"/>
    <w:rsid w:val="00BA6767"/>
    <w:rsid w:val="00BB02D8"/>
    <w:rsid w:val="00BB1680"/>
    <w:rsid w:val="00BB1A8B"/>
    <w:rsid w:val="00BB2A0D"/>
    <w:rsid w:val="00BB3DAC"/>
    <w:rsid w:val="00BB3DD5"/>
    <w:rsid w:val="00BB482F"/>
    <w:rsid w:val="00BB60A8"/>
    <w:rsid w:val="00BB64DA"/>
    <w:rsid w:val="00BB6949"/>
    <w:rsid w:val="00BB6C40"/>
    <w:rsid w:val="00BB6C6A"/>
    <w:rsid w:val="00BC0D32"/>
    <w:rsid w:val="00BC1F20"/>
    <w:rsid w:val="00BC2000"/>
    <w:rsid w:val="00BC2995"/>
    <w:rsid w:val="00BC4660"/>
    <w:rsid w:val="00BC5642"/>
    <w:rsid w:val="00BC6DE9"/>
    <w:rsid w:val="00BC6FB2"/>
    <w:rsid w:val="00BC75C3"/>
    <w:rsid w:val="00BD01AA"/>
    <w:rsid w:val="00BD044C"/>
    <w:rsid w:val="00BD17AF"/>
    <w:rsid w:val="00BD20F1"/>
    <w:rsid w:val="00BD3A4A"/>
    <w:rsid w:val="00BD3ACC"/>
    <w:rsid w:val="00BD3B47"/>
    <w:rsid w:val="00BD3D35"/>
    <w:rsid w:val="00BD3D63"/>
    <w:rsid w:val="00BD3EB8"/>
    <w:rsid w:val="00BD5BA8"/>
    <w:rsid w:val="00BD665E"/>
    <w:rsid w:val="00BD7EA4"/>
    <w:rsid w:val="00BE0B52"/>
    <w:rsid w:val="00BE0E8C"/>
    <w:rsid w:val="00BE39B2"/>
    <w:rsid w:val="00BE4013"/>
    <w:rsid w:val="00BE5CB5"/>
    <w:rsid w:val="00BE628C"/>
    <w:rsid w:val="00BF0584"/>
    <w:rsid w:val="00BF12E8"/>
    <w:rsid w:val="00BF18B0"/>
    <w:rsid w:val="00BF2478"/>
    <w:rsid w:val="00BF3115"/>
    <w:rsid w:val="00BF42C7"/>
    <w:rsid w:val="00BF591E"/>
    <w:rsid w:val="00BF5DB5"/>
    <w:rsid w:val="00BF5FF7"/>
    <w:rsid w:val="00BF70EB"/>
    <w:rsid w:val="00BF732A"/>
    <w:rsid w:val="00C010D7"/>
    <w:rsid w:val="00C01188"/>
    <w:rsid w:val="00C01C30"/>
    <w:rsid w:val="00C0241F"/>
    <w:rsid w:val="00C035B3"/>
    <w:rsid w:val="00C039D2"/>
    <w:rsid w:val="00C048E4"/>
    <w:rsid w:val="00C04A0B"/>
    <w:rsid w:val="00C0606D"/>
    <w:rsid w:val="00C07902"/>
    <w:rsid w:val="00C07FEB"/>
    <w:rsid w:val="00C10525"/>
    <w:rsid w:val="00C11FE6"/>
    <w:rsid w:val="00C11FFA"/>
    <w:rsid w:val="00C120DB"/>
    <w:rsid w:val="00C121A0"/>
    <w:rsid w:val="00C140B6"/>
    <w:rsid w:val="00C1436F"/>
    <w:rsid w:val="00C15089"/>
    <w:rsid w:val="00C151AA"/>
    <w:rsid w:val="00C176BC"/>
    <w:rsid w:val="00C2120C"/>
    <w:rsid w:val="00C21345"/>
    <w:rsid w:val="00C21569"/>
    <w:rsid w:val="00C21914"/>
    <w:rsid w:val="00C24137"/>
    <w:rsid w:val="00C24FD3"/>
    <w:rsid w:val="00C251CE"/>
    <w:rsid w:val="00C26FD6"/>
    <w:rsid w:val="00C27E85"/>
    <w:rsid w:val="00C27F63"/>
    <w:rsid w:val="00C30EE0"/>
    <w:rsid w:val="00C3147C"/>
    <w:rsid w:val="00C31A64"/>
    <w:rsid w:val="00C31AF8"/>
    <w:rsid w:val="00C31CD3"/>
    <w:rsid w:val="00C333F8"/>
    <w:rsid w:val="00C3470A"/>
    <w:rsid w:val="00C34A18"/>
    <w:rsid w:val="00C35B1F"/>
    <w:rsid w:val="00C36ED5"/>
    <w:rsid w:val="00C36F8B"/>
    <w:rsid w:val="00C371AB"/>
    <w:rsid w:val="00C37525"/>
    <w:rsid w:val="00C404CC"/>
    <w:rsid w:val="00C414A8"/>
    <w:rsid w:val="00C4200B"/>
    <w:rsid w:val="00C42BE7"/>
    <w:rsid w:val="00C4330B"/>
    <w:rsid w:val="00C43560"/>
    <w:rsid w:val="00C474CC"/>
    <w:rsid w:val="00C47A29"/>
    <w:rsid w:val="00C5079F"/>
    <w:rsid w:val="00C53BF6"/>
    <w:rsid w:val="00C53D85"/>
    <w:rsid w:val="00C5547E"/>
    <w:rsid w:val="00C55560"/>
    <w:rsid w:val="00C5667A"/>
    <w:rsid w:val="00C56BD6"/>
    <w:rsid w:val="00C61701"/>
    <w:rsid w:val="00C617AA"/>
    <w:rsid w:val="00C619CE"/>
    <w:rsid w:val="00C62485"/>
    <w:rsid w:val="00C62EB5"/>
    <w:rsid w:val="00C63BB4"/>
    <w:rsid w:val="00C642B1"/>
    <w:rsid w:val="00C64534"/>
    <w:rsid w:val="00C6489E"/>
    <w:rsid w:val="00C656B9"/>
    <w:rsid w:val="00C65FC4"/>
    <w:rsid w:val="00C66854"/>
    <w:rsid w:val="00C66AD0"/>
    <w:rsid w:val="00C66B1F"/>
    <w:rsid w:val="00C66DAB"/>
    <w:rsid w:val="00C67212"/>
    <w:rsid w:val="00C6750C"/>
    <w:rsid w:val="00C71418"/>
    <w:rsid w:val="00C7143A"/>
    <w:rsid w:val="00C72C1C"/>
    <w:rsid w:val="00C733D0"/>
    <w:rsid w:val="00C73526"/>
    <w:rsid w:val="00C7402A"/>
    <w:rsid w:val="00C74B96"/>
    <w:rsid w:val="00C7618D"/>
    <w:rsid w:val="00C77A78"/>
    <w:rsid w:val="00C77BB7"/>
    <w:rsid w:val="00C806B7"/>
    <w:rsid w:val="00C807C3"/>
    <w:rsid w:val="00C81974"/>
    <w:rsid w:val="00C81DA5"/>
    <w:rsid w:val="00C82D0F"/>
    <w:rsid w:val="00C82D21"/>
    <w:rsid w:val="00C83D2B"/>
    <w:rsid w:val="00C871D7"/>
    <w:rsid w:val="00C876B3"/>
    <w:rsid w:val="00C90224"/>
    <w:rsid w:val="00C9081A"/>
    <w:rsid w:val="00C90C12"/>
    <w:rsid w:val="00C91F11"/>
    <w:rsid w:val="00C93315"/>
    <w:rsid w:val="00C93825"/>
    <w:rsid w:val="00C93C19"/>
    <w:rsid w:val="00C956E8"/>
    <w:rsid w:val="00C95BF3"/>
    <w:rsid w:val="00C962DD"/>
    <w:rsid w:val="00C97298"/>
    <w:rsid w:val="00CA0982"/>
    <w:rsid w:val="00CA1DA5"/>
    <w:rsid w:val="00CA300F"/>
    <w:rsid w:val="00CA30CD"/>
    <w:rsid w:val="00CA3441"/>
    <w:rsid w:val="00CA48E4"/>
    <w:rsid w:val="00CA50BB"/>
    <w:rsid w:val="00CA6687"/>
    <w:rsid w:val="00CA74B7"/>
    <w:rsid w:val="00CB0E29"/>
    <w:rsid w:val="00CB0FBE"/>
    <w:rsid w:val="00CB15D8"/>
    <w:rsid w:val="00CB1AB0"/>
    <w:rsid w:val="00CB1E09"/>
    <w:rsid w:val="00CB211B"/>
    <w:rsid w:val="00CB585A"/>
    <w:rsid w:val="00CB5B7B"/>
    <w:rsid w:val="00CB5D01"/>
    <w:rsid w:val="00CB68FA"/>
    <w:rsid w:val="00CC03FE"/>
    <w:rsid w:val="00CC063C"/>
    <w:rsid w:val="00CC06EF"/>
    <w:rsid w:val="00CC1419"/>
    <w:rsid w:val="00CC1782"/>
    <w:rsid w:val="00CC2C91"/>
    <w:rsid w:val="00CC2E5E"/>
    <w:rsid w:val="00CC43A8"/>
    <w:rsid w:val="00CC4789"/>
    <w:rsid w:val="00CC4CFE"/>
    <w:rsid w:val="00CC5984"/>
    <w:rsid w:val="00CC5A37"/>
    <w:rsid w:val="00CC68E4"/>
    <w:rsid w:val="00CC692D"/>
    <w:rsid w:val="00CD17C5"/>
    <w:rsid w:val="00CD20A8"/>
    <w:rsid w:val="00CD3B2C"/>
    <w:rsid w:val="00CD405C"/>
    <w:rsid w:val="00CD4837"/>
    <w:rsid w:val="00CD4FC9"/>
    <w:rsid w:val="00CD50E0"/>
    <w:rsid w:val="00CE013F"/>
    <w:rsid w:val="00CE0C9E"/>
    <w:rsid w:val="00CE0E7B"/>
    <w:rsid w:val="00CE0E8B"/>
    <w:rsid w:val="00CE24FE"/>
    <w:rsid w:val="00CE28C4"/>
    <w:rsid w:val="00CE3998"/>
    <w:rsid w:val="00CE4DF3"/>
    <w:rsid w:val="00CE6171"/>
    <w:rsid w:val="00CE683E"/>
    <w:rsid w:val="00CE71E8"/>
    <w:rsid w:val="00CF0778"/>
    <w:rsid w:val="00CF2BCD"/>
    <w:rsid w:val="00CF365E"/>
    <w:rsid w:val="00CF63CF"/>
    <w:rsid w:val="00CF6E1D"/>
    <w:rsid w:val="00CF70A5"/>
    <w:rsid w:val="00CF7181"/>
    <w:rsid w:val="00CF728F"/>
    <w:rsid w:val="00CF7326"/>
    <w:rsid w:val="00D02364"/>
    <w:rsid w:val="00D040BA"/>
    <w:rsid w:val="00D04DD7"/>
    <w:rsid w:val="00D04E43"/>
    <w:rsid w:val="00D05655"/>
    <w:rsid w:val="00D05805"/>
    <w:rsid w:val="00D05DCE"/>
    <w:rsid w:val="00D06DF9"/>
    <w:rsid w:val="00D06FBD"/>
    <w:rsid w:val="00D0735E"/>
    <w:rsid w:val="00D10A0F"/>
    <w:rsid w:val="00D114BC"/>
    <w:rsid w:val="00D12EDB"/>
    <w:rsid w:val="00D1338E"/>
    <w:rsid w:val="00D13810"/>
    <w:rsid w:val="00D13CE6"/>
    <w:rsid w:val="00D149D5"/>
    <w:rsid w:val="00D16E10"/>
    <w:rsid w:val="00D17069"/>
    <w:rsid w:val="00D17386"/>
    <w:rsid w:val="00D17864"/>
    <w:rsid w:val="00D22541"/>
    <w:rsid w:val="00D22982"/>
    <w:rsid w:val="00D250E5"/>
    <w:rsid w:val="00D2593E"/>
    <w:rsid w:val="00D263B9"/>
    <w:rsid w:val="00D27DEC"/>
    <w:rsid w:val="00D30320"/>
    <w:rsid w:val="00D310C0"/>
    <w:rsid w:val="00D31DDF"/>
    <w:rsid w:val="00D31FE8"/>
    <w:rsid w:val="00D33F6C"/>
    <w:rsid w:val="00D34761"/>
    <w:rsid w:val="00D34CF8"/>
    <w:rsid w:val="00D36C3E"/>
    <w:rsid w:val="00D37F0A"/>
    <w:rsid w:val="00D417A7"/>
    <w:rsid w:val="00D41B1B"/>
    <w:rsid w:val="00D41F4C"/>
    <w:rsid w:val="00D429AD"/>
    <w:rsid w:val="00D42ADA"/>
    <w:rsid w:val="00D4371A"/>
    <w:rsid w:val="00D44453"/>
    <w:rsid w:val="00D44B08"/>
    <w:rsid w:val="00D45DD3"/>
    <w:rsid w:val="00D464E2"/>
    <w:rsid w:val="00D466EC"/>
    <w:rsid w:val="00D47473"/>
    <w:rsid w:val="00D506EB"/>
    <w:rsid w:val="00D5092B"/>
    <w:rsid w:val="00D51AA0"/>
    <w:rsid w:val="00D51E0E"/>
    <w:rsid w:val="00D523A1"/>
    <w:rsid w:val="00D52AEA"/>
    <w:rsid w:val="00D52DB1"/>
    <w:rsid w:val="00D53505"/>
    <w:rsid w:val="00D53A42"/>
    <w:rsid w:val="00D56312"/>
    <w:rsid w:val="00D56429"/>
    <w:rsid w:val="00D56629"/>
    <w:rsid w:val="00D56871"/>
    <w:rsid w:val="00D568FE"/>
    <w:rsid w:val="00D56E61"/>
    <w:rsid w:val="00D6128E"/>
    <w:rsid w:val="00D61D14"/>
    <w:rsid w:val="00D62727"/>
    <w:rsid w:val="00D62FCC"/>
    <w:rsid w:val="00D64069"/>
    <w:rsid w:val="00D6465F"/>
    <w:rsid w:val="00D646EC"/>
    <w:rsid w:val="00D64F69"/>
    <w:rsid w:val="00D65C09"/>
    <w:rsid w:val="00D6629F"/>
    <w:rsid w:val="00D6753C"/>
    <w:rsid w:val="00D67CC0"/>
    <w:rsid w:val="00D70D37"/>
    <w:rsid w:val="00D70E92"/>
    <w:rsid w:val="00D70F84"/>
    <w:rsid w:val="00D716CB"/>
    <w:rsid w:val="00D71A16"/>
    <w:rsid w:val="00D72C02"/>
    <w:rsid w:val="00D738E4"/>
    <w:rsid w:val="00D74F26"/>
    <w:rsid w:val="00D778BE"/>
    <w:rsid w:val="00D800E0"/>
    <w:rsid w:val="00D801EC"/>
    <w:rsid w:val="00D80484"/>
    <w:rsid w:val="00D80882"/>
    <w:rsid w:val="00D80B93"/>
    <w:rsid w:val="00D80D7F"/>
    <w:rsid w:val="00D8109F"/>
    <w:rsid w:val="00D818C2"/>
    <w:rsid w:val="00D81985"/>
    <w:rsid w:val="00D81BCB"/>
    <w:rsid w:val="00D826FF"/>
    <w:rsid w:val="00D82708"/>
    <w:rsid w:val="00D83977"/>
    <w:rsid w:val="00D83E1E"/>
    <w:rsid w:val="00D84317"/>
    <w:rsid w:val="00D845EE"/>
    <w:rsid w:val="00D84B39"/>
    <w:rsid w:val="00D84D32"/>
    <w:rsid w:val="00D868EB"/>
    <w:rsid w:val="00D8746D"/>
    <w:rsid w:val="00D90D88"/>
    <w:rsid w:val="00D91B37"/>
    <w:rsid w:val="00D9212D"/>
    <w:rsid w:val="00D921B8"/>
    <w:rsid w:val="00D93379"/>
    <w:rsid w:val="00D93AEC"/>
    <w:rsid w:val="00D93E6C"/>
    <w:rsid w:val="00D9426E"/>
    <w:rsid w:val="00D945D5"/>
    <w:rsid w:val="00D94636"/>
    <w:rsid w:val="00D9494B"/>
    <w:rsid w:val="00D95D59"/>
    <w:rsid w:val="00D97016"/>
    <w:rsid w:val="00DA0D16"/>
    <w:rsid w:val="00DA145A"/>
    <w:rsid w:val="00DA1FFD"/>
    <w:rsid w:val="00DA2278"/>
    <w:rsid w:val="00DA2B2F"/>
    <w:rsid w:val="00DA31BA"/>
    <w:rsid w:val="00DA374E"/>
    <w:rsid w:val="00DA3C14"/>
    <w:rsid w:val="00DA4A0A"/>
    <w:rsid w:val="00DA502C"/>
    <w:rsid w:val="00DA5181"/>
    <w:rsid w:val="00DA5C2D"/>
    <w:rsid w:val="00DA5C52"/>
    <w:rsid w:val="00DA70A4"/>
    <w:rsid w:val="00DA70D0"/>
    <w:rsid w:val="00DA75F4"/>
    <w:rsid w:val="00DA7E0A"/>
    <w:rsid w:val="00DB298C"/>
    <w:rsid w:val="00DB34E5"/>
    <w:rsid w:val="00DB36BF"/>
    <w:rsid w:val="00DB378E"/>
    <w:rsid w:val="00DB3E65"/>
    <w:rsid w:val="00DB4C54"/>
    <w:rsid w:val="00DB514F"/>
    <w:rsid w:val="00DB5AAF"/>
    <w:rsid w:val="00DB6F1E"/>
    <w:rsid w:val="00DB7C61"/>
    <w:rsid w:val="00DB7D85"/>
    <w:rsid w:val="00DB7EED"/>
    <w:rsid w:val="00DC0771"/>
    <w:rsid w:val="00DC181E"/>
    <w:rsid w:val="00DC1F5A"/>
    <w:rsid w:val="00DC216A"/>
    <w:rsid w:val="00DC21FD"/>
    <w:rsid w:val="00DC247B"/>
    <w:rsid w:val="00DC30D3"/>
    <w:rsid w:val="00DC3E6F"/>
    <w:rsid w:val="00DC4EBF"/>
    <w:rsid w:val="00DC50E7"/>
    <w:rsid w:val="00DC54C7"/>
    <w:rsid w:val="00DC5C75"/>
    <w:rsid w:val="00DC6166"/>
    <w:rsid w:val="00DC6AE3"/>
    <w:rsid w:val="00DC71C9"/>
    <w:rsid w:val="00DD0199"/>
    <w:rsid w:val="00DD03D8"/>
    <w:rsid w:val="00DD15FD"/>
    <w:rsid w:val="00DD24CD"/>
    <w:rsid w:val="00DD2748"/>
    <w:rsid w:val="00DD330B"/>
    <w:rsid w:val="00DD4601"/>
    <w:rsid w:val="00DD7011"/>
    <w:rsid w:val="00DE0335"/>
    <w:rsid w:val="00DE2855"/>
    <w:rsid w:val="00DE2AFF"/>
    <w:rsid w:val="00DE2E12"/>
    <w:rsid w:val="00DE2E97"/>
    <w:rsid w:val="00DE3AA7"/>
    <w:rsid w:val="00DE3D34"/>
    <w:rsid w:val="00DE3F39"/>
    <w:rsid w:val="00DE4758"/>
    <w:rsid w:val="00DE5AF7"/>
    <w:rsid w:val="00DE65C0"/>
    <w:rsid w:val="00DE6A93"/>
    <w:rsid w:val="00DF0923"/>
    <w:rsid w:val="00DF131C"/>
    <w:rsid w:val="00DF1DFE"/>
    <w:rsid w:val="00DF2D08"/>
    <w:rsid w:val="00DF318F"/>
    <w:rsid w:val="00DF581C"/>
    <w:rsid w:val="00DF58C6"/>
    <w:rsid w:val="00DF6040"/>
    <w:rsid w:val="00DF6302"/>
    <w:rsid w:val="00DF65D8"/>
    <w:rsid w:val="00DF66E3"/>
    <w:rsid w:val="00DF6945"/>
    <w:rsid w:val="00E00BD0"/>
    <w:rsid w:val="00E01354"/>
    <w:rsid w:val="00E01999"/>
    <w:rsid w:val="00E0214A"/>
    <w:rsid w:val="00E02653"/>
    <w:rsid w:val="00E03D56"/>
    <w:rsid w:val="00E04FD0"/>
    <w:rsid w:val="00E0537A"/>
    <w:rsid w:val="00E0557F"/>
    <w:rsid w:val="00E05BBC"/>
    <w:rsid w:val="00E05D9A"/>
    <w:rsid w:val="00E05E4D"/>
    <w:rsid w:val="00E0684D"/>
    <w:rsid w:val="00E07979"/>
    <w:rsid w:val="00E103B3"/>
    <w:rsid w:val="00E116D4"/>
    <w:rsid w:val="00E117A9"/>
    <w:rsid w:val="00E119C3"/>
    <w:rsid w:val="00E12E26"/>
    <w:rsid w:val="00E13959"/>
    <w:rsid w:val="00E14A79"/>
    <w:rsid w:val="00E15048"/>
    <w:rsid w:val="00E15335"/>
    <w:rsid w:val="00E1633A"/>
    <w:rsid w:val="00E17104"/>
    <w:rsid w:val="00E174A4"/>
    <w:rsid w:val="00E178DE"/>
    <w:rsid w:val="00E2021C"/>
    <w:rsid w:val="00E202C2"/>
    <w:rsid w:val="00E20468"/>
    <w:rsid w:val="00E20B82"/>
    <w:rsid w:val="00E212FE"/>
    <w:rsid w:val="00E21B0D"/>
    <w:rsid w:val="00E21B7A"/>
    <w:rsid w:val="00E22548"/>
    <w:rsid w:val="00E2298B"/>
    <w:rsid w:val="00E24165"/>
    <w:rsid w:val="00E26710"/>
    <w:rsid w:val="00E27882"/>
    <w:rsid w:val="00E27DE1"/>
    <w:rsid w:val="00E3104F"/>
    <w:rsid w:val="00E31220"/>
    <w:rsid w:val="00E3176E"/>
    <w:rsid w:val="00E319EA"/>
    <w:rsid w:val="00E32673"/>
    <w:rsid w:val="00E326C6"/>
    <w:rsid w:val="00E330C3"/>
    <w:rsid w:val="00E348BB"/>
    <w:rsid w:val="00E34EF8"/>
    <w:rsid w:val="00E35EAE"/>
    <w:rsid w:val="00E360AC"/>
    <w:rsid w:val="00E3681E"/>
    <w:rsid w:val="00E37272"/>
    <w:rsid w:val="00E37841"/>
    <w:rsid w:val="00E40DD1"/>
    <w:rsid w:val="00E417B4"/>
    <w:rsid w:val="00E41C1B"/>
    <w:rsid w:val="00E41D75"/>
    <w:rsid w:val="00E423FD"/>
    <w:rsid w:val="00E429DF"/>
    <w:rsid w:val="00E43347"/>
    <w:rsid w:val="00E43FEB"/>
    <w:rsid w:val="00E45B58"/>
    <w:rsid w:val="00E46F0E"/>
    <w:rsid w:val="00E47CB4"/>
    <w:rsid w:val="00E509EC"/>
    <w:rsid w:val="00E5188A"/>
    <w:rsid w:val="00E52874"/>
    <w:rsid w:val="00E52883"/>
    <w:rsid w:val="00E52DF3"/>
    <w:rsid w:val="00E53EE8"/>
    <w:rsid w:val="00E5451F"/>
    <w:rsid w:val="00E54B07"/>
    <w:rsid w:val="00E558B8"/>
    <w:rsid w:val="00E55A39"/>
    <w:rsid w:val="00E56898"/>
    <w:rsid w:val="00E56A4C"/>
    <w:rsid w:val="00E56CAF"/>
    <w:rsid w:val="00E57188"/>
    <w:rsid w:val="00E5752A"/>
    <w:rsid w:val="00E602C0"/>
    <w:rsid w:val="00E61918"/>
    <w:rsid w:val="00E6249F"/>
    <w:rsid w:val="00E62B99"/>
    <w:rsid w:val="00E63BC2"/>
    <w:rsid w:val="00E63FAB"/>
    <w:rsid w:val="00E64B2F"/>
    <w:rsid w:val="00E64D7A"/>
    <w:rsid w:val="00E66337"/>
    <w:rsid w:val="00E6652D"/>
    <w:rsid w:val="00E6686E"/>
    <w:rsid w:val="00E67712"/>
    <w:rsid w:val="00E67D7C"/>
    <w:rsid w:val="00E710F0"/>
    <w:rsid w:val="00E716A6"/>
    <w:rsid w:val="00E71B89"/>
    <w:rsid w:val="00E71BD8"/>
    <w:rsid w:val="00E724A2"/>
    <w:rsid w:val="00E73014"/>
    <w:rsid w:val="00E73D72"/>
    <w:rsid w:val="00E75B30"/>
    <w:rsid w:val="00E75F66"/>
    <w:rsid w:val="00E77597"/>
    <w:rsid w:val="00E77AFB"/>
    <w:rsid w:val="00E77E76"/>
    <w:rsid w:val="00E8013B"/>
    <w:rsid w:val="00E81F34"/>
    <w:rsid w:val="00E86C02"/>
    <w:rsid w:val="00E86DEC"/>
    <w:rsid w:val="00E8785B"/>
    <w:rsid w:val="00E90241"/>
    <w:rsid w:val="00E90694"/>
    <w:rsid w:val="00E907EB"/>
    <w:rsid w:val="00E91A8A"/>
    <w:rsid w:val="00E92E3B"/>
    <w:rsid w:val="00E9359D"/>
    <w:rsid w:val="00E93832"/>
    <w:rsid w:val="00E93D99"/>
    <w:rsid w:val="00E94F0C"/>
    <w:rsid w:val="00E95855"/>
    <w:rsid w:val="00E95D09"/>
    <w:rsid w:val="00E9734A"/>
    <w:rsid w:val="00E9758D"/>
    <w:rsid w:val="00EA0C47"/>
    <w:rsid w:val="00EA1273"/>
    <w:rsid w:val="00EA1917"/>
    <w:rsid w:val="00EA21D4"/>
    <w:rsid w:val="00EA2B5B"/>
    <w:rsid w:val="00EA2B7B"/>
    <w:rsid w:val="00EA356A"/>
    <w:rsid w:val="00EA4B39"/>
    <w:rsid w:val="00EA541D"/>
    <w:rsid w:val="00EA5869"/>
    <w:rsid w:val="00EA5C98"/>
    <w:rsid w:val="00EA651F"/>
    <w:rsid w:val="00EA7C70"/>
    <w:rsid w:val="00EB0B0D"/>
    <w:rsid w:val="00EB0B66"/>
    <w:rsid w:val="00EB0E30"/>
    <w:rsid w:val="00EB17A1"/>
    <w:rsid w:val="00EB2460"/>
    <w:rsid w:val="00EB247B"/>
    <w:rsid w:val="00EB35CE"/>
    <w:rsid w:val="00EB3D71"/>
    <w:rsid w:val="00EB4171"/>
    <w:rsid w:val="00EB5F0E"/>
    <w:rsid w:val="00EB5FE3"/>
    <w:rsid w:val="00EB6035"/>
    <w:rsid w:val="00EB638A"/>
    <w:rsid w:val="00EB667D"/>
    <w:rsid w:val="00EB77E5"/>
    <w:rsid w:val="00EB7F5B"/>
    <w:rsid w:val="00EC0423"/>
    <w:rsid w:val="00EC04C4"/>
    <w:rsid w:val="00EC0BA1"/>
    <w:rsid w:val="00EC1691"/>
    <w:rsid w:val="00EC1D0A"/>
    <w:rsid w:val="00EC25D4"/>
    <w:rsid w:val="00EC33FA"/>
    <w:rsid w:val="00EC3A2B"/>
    <w:rsid w:val="00EC5167"/>
    <w:rsid w:val="00EC5658"/>
    <w:rsid w:val="00EC7E66"/>
    <w:rsid w:val="00ED0444"/>
    <w:rsid w:val="00ED2A4E"/>
    <w:rsid w:val="00ED3A7B"/>
    <w:rsid w:val="00ED3E77"/>
    <w:rsid w:val="00ED3EC9"/>
    <w:rsid w:val="00ED5089"/>
    <w:rsid w:val="00ED5188"/>
    <w:rsid w:val="00ED5535"/>
    <w:rsid w:val="00ED6758"/>
    <w:rsid w:val="00ED704D"/>
    <w:rsid w:val="00ED72E6"/>
    <w:rsid w:val="00ED76CF"/>
    <w:rsid w:val="00ED7866"/>
    <w:rsid w:val="00ED7B56"/>
    <w:rsid w:val="00EE09CA"/>
    <w:rsid w:val="00EE0B6B"/>
    <w:rsid w:val="00EE2963"/>
    <w:rsid w:val="00EE4836"/>
    <w:rsid w:val="00EE528E"/>
    <w:rsid w:val="00EE5E03"/>
    <w:rsid w:val="00EE6ACD"/>
    <w:rsid w:val="00EF0369"/>
    <w:rsid w:val="00EF0887"/>
    <w:rsid w:val="00EF0FA0"/>
    <w:rsid w:val="00EF10DE"/>
    <w:rsid w:val="00EF13E2"/>
    <w:rsid w:val="00EF3C71"/>
    <w:rsid w:val="00EF48DA"/>
    <w:rsid w:val="00EF4D13"/>
    <w:rsid w:val="00EF6DDC"/>
    <w:rsid w:val="00EF6F54"/>
    <w:rsid w:val="00EF77CA"/>
    <w:rsid w:val="00F0055B"/>
    <w:rsid w:val="00F00762"/>
    <w:rsid w:val="00F00DD4"/>
    <w:rsid w:val="00F00DFC"/>
    <w:rsid w:val="00F017FF"/>
    <w:rsid w:val="00F01DA2"/>
    <w:rsid w:val="00F023C5"/>
    <w:rsid w:val="00F024CA"/>
    <w:rsid w:val="00F02876"/>
    <w:rsid w:val="00F0333A"/>
    <w:rsid w:val="00F03760"/>
    <w:rsid w:val="00F046E7"/>
    <w:rsid w:val="00F04AAF"/>
    <w:rsid w:val="00F04E08"/>
    <w:rsid w:val="00F050A3"/>
    <w:rsid w:val="00F05E65"/>
    <w:rsid w:val="00F06B3E"/>
    <w:rsid w:val="00F06E70"/>
    <w:rsid w:val="00F06F32"/>
    <w:rsid w:val="00F07143"/>
    <w:rsid w:val="00F07182"/>
    <w:rsid w:val="00F076DF"/>
    <w:rsid w:val="00F1111B"/>
    <w:rsid w:val="00F128FA"/>
    <w:rsid w:val="00F12A5D"/>
    <w:rsid w:val="00F12D7A"/>
    <w:rsid w:val="00F130CD"/>
    <w:rsid w:val="00F13634"/>
    <w:rsid w:val="00F13F42"/>
    <w:rsid w:val="00F1426A"/>
    <w:rsid w:val="00F14385"/>
    <w:rsid w:val="00F143C3"/>
    <w:rsid w:val="00F16053"/>
    <w:rsid w:val="00F2011E"/>
    <w:rsid w:val="00F21B1A"/>
    <w:rsid w:val="00F21B59"/>
    <w:rsid w:val="00F2267C"/>
    <w:rsid w:val="00F23CC1"/>
    <w:rsid w:val="00F249CB"/>
    <w:rsid w:val="00F250B7"/>
    <w:rsid w:val="00F278D8"/>
    <w:rsid w:val="00F31213"/>
    <w:rsid w:val="00F3236A"/>
    <w:rsid w:val="00F32DCA"/>
    <w:rsid w:val="00F34755"/>
    <w:rsid w:val="00F348A4"/>
    <w:rsid w:val="00F353F6"/>
    <w:rsid w:val="00F354C6"/>
    <w:rsid w:val="00F3758F"/>
    <w:rsid w:val="00F411D6"/>
    <w:rsid w:val="00F4140E"/>
    <w:rsid w:val="00F41A61"/>
    <w:rsid w:val="00F41CDD"/>
    <w:rsid w:val="00F42200"/>
    <w:rsid w:val="00F42753"/>
    <w:rsid w:val="00F429A0"/>
    <w:rsid w:val="00F42AA7"/>
    <w:rsid w:val="00F431F7"/>
    <w:rsid w:val="00F43B66"/>
    <w:rsid w:val="00F440EE"/>
    <w:rsid w:val="00F45457"/>
    <w:rsid w:val="00F467F0"/>
    <w:rsid w:val="00F508CD"/>
    <w:rsid w:val="00F5168C"/>
    <w:rsid w:val="00F517F7"/>
    <w:rsid w:val="00F52337"/>
    <w:rsid w:val="00F52F1B"/>
    <w:rsid w:val="00F534AB"/>
    <w:rsid w:val="00F545E3"/>
    <w:rsid w:val="00F54E22"/>
    <w:rsid w:val="00F558BA"/>
    <w:rsid w:val="00F56A24"/>
    <w:rsid w:val="00F57868"/>
    <w:rsid w:val="00F57F4A"/>
    <w:rsid w:val="00F60BE2"/>
    <w:rsid w:val="00F61329"/>
    <w:rsid w:val="00F61634"/>
    <w:rsid w:val="00F61C62"/>
    <w:rsid w:val="00F61EE0"/>
    <w:rsid w:val="00F6249D"/>
    <w:rsid w:val="00F63ACD"/>
    <w:rsid w:val="00F63DAB"/>
    <w:rsid w:val="00F64352"/>
    <w:rsid w:val="00F65003"/>
    <w:rsid w:val="00F66305"/>
    <w:rsid w:val="00F668C0"/>
    <w:rsid w:val="00F66939"/>
    <w:rsid w:val="00F674EA"/>
    <w:rsid w:val="00F679B7"/>
    <w:rsid w:val="00F67D34"/>
    <w:rsid w:val="00F706D5"/>
    <w:rsid w:val="00F708FA"/>
    <w:rsid w:val="00F70DC1"/>
    <w:rsid w:val="00F71291"/>
    <w:rsid w:val="00F71632"/>
    <w:rsid w:val="00F71B6A"/>
    <w:rsid w:val="00F73208"/>
    <w:rsid w:val="00F73EF0"/>
    <w:rsid w:val="00F740B1"/>
    <w:rsid w:val="00F74FA0"/>
    <w:rsid w:val="00F75436"/>
    <w:rsid w:val="00F75F8D"/>
    <w:rsid w:val="00F775C5"/>
    <w:rsid w:val="00F77F68"/>
    <w:rsid w:val="00F805A4"/>
    <w:rsid w:val="00F810BF"/>
    <w:rsid w:val="00F81AFB"/>
    <w:rsid w:val="00F8296F"/>
    <w:rsid w:val="00F836C4"/>
    <w:rsid w:val="00F83AE8"/>
    <w:rsid w:val="00F8468F"/>
    <w:rsid w:val="00F854A1"/>
    <w:rsid w:val="00F85906"/>
    <w:rsid w:val="00F87594"/>
    <w:rsid w:val="00F87722"/>
    <w:rsid w:val="00F87B52"/>
    <w:rsid w:val="00F9033C"/>
    <w:rsid w:val="00F92AD8"/>
    <w:rsid w:val="00F93516"/>
    <w:rsid w:val="00F945B9"/>
    <w:rsid w:val="00F9540B"/>
    <w:rsid w:val="00F95592"/>
    <w:rsid w:val="00F9611D"/>
    <w:rsid w:val="00F963E5"/>
    <w:rsid w:val="00F96F34"/>
    <w:rsid w:val="00FA164F"/>
    <w:rsid w:val="00FA19DC"/>
    <w:rsid w:val="00FA5967"/>
    <w:rsid w:val="00FA5D16"/>
    <w:rsid w:val="00FA5EB7"/>
    <w:rsid w:val="00FA6EEA"/>
    <w:rsid w:val="00FA7853"/>
    <w:rsid w:val="00FA7DE6"/>
    <w:rsid w:val="00FA7E6A"/>
    <w:rsid w:val="00FB06FC"/>
    <w:rsid w:val="00FB1674"/>
    <w:rsid w:val="00FB1C05"/>
    <w:rsid w:val="00FB29F4"/>
    <w:rsid w:val="00FB2EF0"/>
    <w:rsid w:val="00FB4901"/>
    <w:rsid w:val="00FB52B2"/>
    <w:rsid w:val="00FB5605"/>
    <w:rsid w:val="00FB5BB4"/>
    <w:rsid w:val="00FB6E85"/>
    <w:rsid w:val="00FB6F9C"/>
    <w:rsid w:val="00FB7327"/>
    <w:rsid w:val="00FC07C2"/>
    <w:rsid w:val="00FC0836"/>
    <w:rsid w:val="00FC11EB"/>
    <w:rsid w:val="00FC1DAF"/>
    <w:rsid w:val="00FC3D5B"/>
    <w:rsid w:val="00FC3DFF"/>
    <w:rsid w:val="00FC4FEA"/>
    <w:rsid w:val="00FC55EC"/>
    <w:rsid w:val="00FC593E"/>
    <w:rsid w:val="00FC6D72"/>
    <w:rsid w:val="00FC6E4F"/>
    <w:rsid w:val="00FC7F2B"/>
    <w:rsid w:val="00FD0F52"/>
    <w:rsid w:val="00FD10EE"/>
    <w:rsid w:val="00FD1864"/>
    <w:rsid w:val="00FD3EF9"/>
    <w:rsid w:val="00FD3F67"/>
    <w:rsid w:val="00FD4B3D"/>
    <w:rsid w:val="00FD50C2"/>
    <w:rsid w:val="00FD6299"/>
    <w:rsid w:val="00FD6B9F"/>
    <w:rsid w:val="00FD6C6C"/>
    <w:rsid w:val="00FD74C5"/>
    <w:rsid w:val="00FD7A92"/>
    <w:rsid w:val="00FD7D12"/>
    <w:rsid w:val="00FE04C4"/>
    <w:rsid w:val="00FE082D"/>
    <w:rsid w:val="00FE1982"/>
    <w:rsid w:val="00FE1CEF"/>
    <w:rsid w:val="00FE36B3"/>
    <w:rsid w:val="00FE4394"/>
    <w:rsid w:val="00FE43BF"/>
    <w:rsid w:val="00FE4E2C"/>
    <w:rsid w:val="00FE5682"/>
    <w:rsid w:val="00FE57D0"/>
    <w:rsid w:val="00FE592A"/>
    <w:rsid w:val="00FE5E56"/>
    <w:rsid w:val="00FE61DC"/>
    <w:rsid w:val="00FE6412"/>
    <w:rsid w:val="00FE7094"/>
    <w:rsid w:val="00FE7D01"/>
    <w:rsid w:val="00FF025A"/>
    <w:rsid w:val="00FF07FD"/>
    <w:rsid w:val="00FF27B3"/>
    <w:rsid w:val="00FF2A3E"/>
    <w:rsid w:val="00FF4189"/>
    <w:rsid w:val="00FF6758"/>
    <w:rsid w:val="00FF68EB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  <o:colormru v:ext="edit" colors="#eaeaea"/>
    </o:shapedefaults>
    <o:shapelayout v:ext="edit">
      <o:idmap v:ext="edit" data="1"/>
      <o:rules v:ext="edit">
        <o:r id="V:Rule1" type="callout" idref="#_x0000_s1060"/>
        <o:r id="V:Rule2" type="callout" idref="#_x0000_s1070"/>
        <o:r id="V:Rule3" type="callout" idref="#_x0000_s1069"/>
        <o:r id="V:Rule4" type="callout" idref="#_x0000_s1065"/>
        <o:r id="V:Rule5" type="callout" idref="#_x0000_s1073"/>
        <o:r id="V:Rule6" type="callout" idref="#_x0000_s1071"/>
        <o:r id="V:Rule7" type="callout" idref="#_x0000_s1079"/>
        <o:r id="V:Rule8" type="callout" idref="#_x0000_s1078"/>
        <o:r id="V:Rule9" type="callout" idref="#_x0000_s1082"/>
        <o:r id="V:Rule10" type="callout" idref="#_x0000_s1084"/>
        <o:r id="V:Rule11" type="callout" idref="#_x0000_s1087"/>
      </o:rules>
    </o:shapelayout>
  </w:shapeDefaults>
  <w:decimalSymbol w:val="."/>
  <w:listSeparator w:val=","/>
  <w15:docId w15:val="{4D7E25F3-25B3-49AF-B500-3DFA03D8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Che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7624A"/>
    <w:pPr>
      <w:widowControl w:val="0"/>
      <w:jc w:val="both"/>
    </w:pPr>
  </w:style>
  <w:style w:type="paragraph" w:styleId="1">
    <w:name w:val="heading 1"/>
    <w:basedOn w:val="a0"/>
    <w:next w:val="a0"/>
    <w:link w:val="11"/>
    <w:autoRedefine/>
    <w:qFormat/>
    <w:rsid w:val="001F5A5D"/>
    <w:pPr>
      <w:pageBreakBefore/>
      <w:numPr>
        <w:numId w:val="12"/>
      </w:numPr>
      <w:spacing w:line="312" w:lineRule="auto"/>
      <w:jc w:val="left"/>
      <w:outlineLvl w:val="0"/>
    </w:pPr>
    <w:rPr>
      <w:rFonts w:ascii="Arial" w:eastAsiaTheme="majorEastAsia" w:hAnsi="Arial"/>
      <w:b/>
      <w:sz w:val="28"/>
      <w:szCs w:val="24"/>
    </w:rPr>
  </w:style>
  <w:style w:type="paragraph" w:styleId="20">
    <w:name w:val="heading 2"/>
    <w:basedOn w:val="a0"/>
    <w:next w:val="a0"/>
    <w:link w:val="22"/>
    <w:autoRedefine/>
    <w:qFormat/>
    <w:rsid w:val="00C4200B"/>
    <w:pPr>
      <w:keepNext/>
      <w:numPr>
        <w:ilvl w:val="1"/>
        <w:numId w:val="12"/>
      </w:numPr>
      <w:spacing w:line="312" w:lineRule="auto"/>
      <w:jc w:val="left"/>
      <w:outlineLvl w:val="1"/>
    </w:pPr>
    <w:rPr>
      <w:rFonts w:ascii="Arial" w:eastAsiaTheme="majorEastAsia" w:hAnsi="Arial"/>
      <w:sz w:val="24"/>
      <w:lang w:eastAsia="ja-JP"/>
    </w:rPr>
  </w:style>
  <w:style w:type="paragraph" w:styleId="31">
    <w:name w:val="heading 3"/>
    <w:basedOn w:val="a0"/>
    <w:next w:val="a0"/>
    <w:link w:val="32"/>
    <w:autoRedefine/>
    <w:qFormat/>
    <w:rsid w:val="004F490E"/>
    <w:pPr>
      <w:keepNext/>
      <w:numPr>
        <w:ilvl w:val="2"/>
        <w:numId w:val="12"/>
      </w:numPr>
      <w:spacing w:line="312" w:lineRule="auto"/>
      <w:jc w:val="left"/>
      <w:outlineLvl w:val="2"/>
    </w:pPr>
    <w:rPr>
      <w:rFonts w:ascii="Arial" w:eastAsiaTheme="majorEastAsia" w:hAnsi="Arial"/>
      <w:b/>
      <w:sz w:val="22"/>
    </w:rPr>
  </w:style>
  <w:style w:type="paragraph" w:styleId="41">
    <w:name w:val="heading 4"/>
    <w:basedOn w:val="a0"/>
    <w:next w:val="a0"/>
    <w:autoRedefine/>
    <w:qFormat/>
    <w:rsid w:val="00DE3D34"/>
    <w:pPr>
      <w:keepNext/>
      <w:numPr>
        <w:ilvl w:val="3"/>
        <w:numId w:val="12"/>
      </w:numPr>
      <w:spacing w:line="312" w:lineRule="auto"/>
      <w:mirrorIndents/>
      <w:outlineLvl w:val="3"/>
    </w:pPr>
    <w:rPr>
      <w:rFonts w:ascii="Arial" w:eastAsiaTheme="majorEastAsia" w:hAnsi="Arial"/>
      <w:b/>
    </w:rPr>
  </w:style>
  <w:style w:type="paragraph" w:styleId="51">
    <w:name w:val="heading 5"/>
    <w:basedOn w:val="a0"/>
    <w:next w:val="a1"/>
    <w:qFormat/>
    <w:rsid w:val="00DE3D34"/>
    <w:pPr>
      <w:keepNext/>
      <w:numPr>
        <w:ilvl w:val="4"/>
        <w:numId w:val="12"/>
      </w:numPr>
      <w:outlineLvl w:val="4"/>
    </w:pPr>
    <w:rPr>
      <w:rFonts w:ascii="Arial" w:eastAsia="GulimChe" w:hAnsi="Arial"/>
      <w:b/>
    </w:rPr>
  </w:style>
  <w:style w:type="paragraph" w:styleId="6">
    <w:name w:val="heading 6"/>
    <w:basedOn w:val="a0"/>
    <w:next w:val="a0"/>
    <w:qFormat/>
    <w:rsid w:val="00DE3D34"/>
    <w:pPr>
      <w:keepNext/>
      <w:numPr>
        <w:ilvl w:val="5"/>
        <w:numId w:val="12"/>
      </w:numPr>
      <w:outlineLvl w:val="5"/>
    </w:pPr>
    <w:rPr>
      <w:b/>
    </w:rPr>
  </w:style>
  <w:style w:type="paragraph" w:styleId="7">
    <w:name w:val="heading 7"/>
    <w:basedOn w:val="a0"/>
    <w:next w:val="a0"/>
    <w:qFormat/>
    <w:rsid w:val="00DE3D34"/>
    <w:pPr>
      <w:keepNext/>
      <w:numPr>
        <w:ilvl w:val="6"/>
        <w:numId w:val="12"/>
      </w:numPr>
      <w:outlineLvl w:val="6"/>
    </w:pPr>
  </w:style>
  <w:style w:type="paragraph" w:styleId="8">
    <w:name w:val="heading 8"/>
    <w:basedOn w:val="a0"/>
    <w:next w:val="a0"/>
    <w:qFormat/>
    <w:rsid w:val="00DE3D34"/>
    <w:pPr>
      <w:keepNext/>
      <w:numPr>
        <w:ilvl w:val="7"/>
        <w:numId w:val="12"/>
      </w:numPr>
      <w:outlineLvl w:val="7"/>
    </w:pPr>
  </w:style>
  <w:style w:type="paragraph" w:styleId="9">
    <w:name w:val="heading 9"/>
    <w:basedOn w:val="a0"/>
    <w:next w:val="a0"/>
    <w:qFormat/>
    <w:rsid w:val="00DE3D34"/>
    <w:pPr>
      <w:keepNext/>
      <w:numPr>
        <w:ilvl w:val="8"/>
        <w:numId w:val="12"/>
      </w:num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footer"/>
    <w:basedOn w:val="a0"/>
    <w:semiHidden/>
    <w:rsid w:val="00DE3D34"/>
    <w:pPr>
      <w:tabs>
        <w:tab w:val="center" w:pos="4252"/>
        <w:tab w:val="right" w:pos="8504"/>
      </w:tabs>
      <w:ind w:left="567"/>
    </w:pPr>
    <w:rPr>
      <w:rFonts w:eastAsia="GulimChe"/>
    </w:rPr>
  </w:style>
  <w:style w:type="paragraph" w:styleId="a5">
    <w:name w:val="Document Map"/>
    <w:basedOn w:val="a0"/>
    <w:semiHidden/>
    <w:rsid w:val="00DE3D34"/>
    <w:pPr>
      <w:shd w:val="clear" w:color="auto" w:fill="000080"/>
    </w:pPr>
    <w:rPr>
      <w:rFonts w:ascii="Gulim" w:eastAsia="Gulim"/>
    </w:rPr>
  </w:style>
  <w:style w:type="paragraph" w:styleId="a6">
    <w:name w:val="List"/>
    <w:basedOn w:val="a0"/>
    <w:semiHidden/>
    <w:rsid w:val="00DE3D34"/>
    <w:pPr>
      <w:ind w:left="283" w:hanging="283"/>
    </w:pPr>
  </w:style>
  <w:style w:type="paragraph" w:styleId="a7">
    <w:name w:val="Normal Indent"/>
    <w:basedOn w:val="a0"/>
    <w:semiHidden/>
    <w:rsid w:val="00DE3D34"/>
    <w:pPr>
      <w:spacing w:line="360" w:lineRule="atLeast"/>
      <w:ind w:left="567"/>
    </w:pPr>
  </w:style>
  <w:style w:type="paragraph" w:customStyle="1" w:styleId="a8">
    <w:name w:val="함수 명"/>
    <w:basedOn w:val="a0"/>
    <w:semiHidden/>
    <w:rsid w:val="00DE3D34"/>
    <w:pPr>
      <w:shd w:val="clear" w:color="auto" w:fill="D9D9D9"/>
      <w:ind w:left="851"/>
    </w:pPr>
    <w:rPr>
      <w:b/>
      <w:color w:val="000000"/>
      <w:sz w:val="16"/>
    </w:rPr>
  </w:style>
  <w:style w:type="paragraph" w:customStyle="1" w:styleId="a9">
    <w:name w:val="함수 타이틀"/>
    <w:basedOn w:val="a8"/>
    <w:next w:val="aa"/>
    <w:semiHidden/>
    <w:rsid w:val="00DE3D34"/>
    <w:pPr>
      <w:shd w:val="clear" w:color="auto" w:fill="auto"/>
      <w:spacing w:line="360" w:lineRule="auto"/>
      <w:ind w:left="567"/>
    </w:pPr>
    <w:rPr>
      <w:rFonts w:ascii="Arial Black" w:hAnsi="Arial Black"/>
      <w:sz w:val="20"/>
    </w:rPr>
  </w:style>
  <w:style w:type="paragraph" w:customStyle="1" w:styleId="aa">
    <w:name w:val="함수 본문"/>
    <w:basedOn w:val="a9"/>
    <w:semiHidden/>
    <w:rsid w:val="00DE3D34"/>
    <w:pPr>
      <w:ind w:left="851"/>
    </w:pPr>
    <w:rPr>
      <w:rFonts w:ascii="Arial" w:hAnsi="Arial"/>
      <w:b w:val="0"/>
      <w:sz w:val="16"/>
    </w:rPr>
  </w:style>
  <w:style w:type="paragraph" w:styleId="ab">
    <w:name w:val="header"/>
    <w:basedOn w:val="a0"/>
    <w:semiHidden/>
    <w:rsid w:val="00DE3D34"/>
    <w:pPr>
      <w:tabs>
        <w:tab w:val="center" w:pos="4252"/>
        <w:tab w:val="right" w:pos="8504"/>
      </w:tabs>
    </w:pPr>
  </w:style>
  <w:style w:type="paragraph" w:styleId="12">
    <w:name w:val="toc 1"/>
    <w:basedOn w:val="a0"/>
    <w:next w:val="a0"/>
    <w:uiPriority w:val="39"/>
    <w:rsid w:val="00DE3D34"/>
    <w:pPr>
      <w:spacing w:before="120" w:after="120"/>
      <w:jc w:val="left"/>
    </w:pPr>
    <w:rPr>
      <w:b/>
      <w:caps/>
    </w:rPr>
  </w:style>
  <w:style w:type="paragraph" w:styleId="23">
    <w:name w:val="toc 2"/>
    <w:basedOn w:val="a0"/>
    <w:next w:val="a0"/>
    <w:uiPriority w:val="39"/>
    <w:rsid w:val="00DE3D34"/>
    <w:pPr>
      <w:ind w:left="200"/>
      <w:jc w:val="left"/>
    </w:pPr>
    <w:rPr>
      <w:noProof/>
      <w:szCs w:val="24"/>
    </w:rPr>
  </w:style>
  <w:style w:type="paragraph" w:styleId="33">
    <w:name w:val="toc 3"/>
    <w:basedOn w:val="a0"/>
    <w:next w:val="a0"/>
    <w:uiPriority w:val="39"/>
    <w:rsid w:val="00DE3D34"/>
    <w:pPr>
      <w:ind w:left="400"/>
      <w:jc w:val="left"/>
    </w:pPr>
  </w:style>
  <w:style w:type="paragraph" w:styleId="42">
    <w:name w:val="toc 4"/>
    <w:basedOn w:val="a0"/>
    <w:next w:val="a0"/>
    <w:semiHidden/>
    <w:rsid w:val="00DE3D34"/>
    <w:pPr>
      <w:ind w:left="600"/>
      <w:jc w:val="left"/>
    </w:pPr>
    <w:rPr>
      <w:sz w:val="18"/>
    </w:rPr>
  </w:style>
  <w:style w:type="paragraph" w:styleId="53">
    <w:name w:val="toc 5"/>
    <w:basedOn w:val="a0"/>
    <w:next w:val="a0"/>
    <w:semiHidden/>
    <w:rsid w:val="00DE3D34"/>
    <w:pPr>
      <w:ind w:left="800"/>
      <w:jc w:val="left"/>
    </w:pPr>
    <w:rPr>
      <w:sz w:val="18"/>
    </w:rPr>
  </w:style>
  <w:style w:type="paragraph" w:customStyle="1" w:styleId="ac">
    <w:name w:val="함수 본문제목"/>
    <w:basedOn w:val="aa"/>
    <w:next w:val="aa"/>
    <w:semiHidden/>
    <w:rsid w:val="00DE3D34"/>
    <w:pPr>
      <w:ind w:left="567"/>
    </w:pPr>
    <w:rPr>
      <w:b/>
    </w:rPr>
  </w:style>
  <w:style w:type="paragraph" w:customStyle="1" w:styleId="ad">
    <w:name w:val="표글자"/>
    <w:basedOn w:val="aa"/>
    <w:semiHidden/>
    <w:rsid w:val="00DE3D34"/>
    <w:pPr>
      <w:spacing w:line="240" w:lineRule="auto"/>
      <w:ind w:left="0"/>
    </w:pPr>
  </w:style>
  <w:style w:type="paragraph" w:customStyle="1" w:styleId="ae">
    <w:name w:val="구조체 명"/>
    <w:basedOn w:val="a8"/>
    <w:semiHidden/>
    <w:rsid w:val="00DE3D34"/>
    <w:pPr>
      <w:spacing w:line="360" w:lineRule="auto"/>
    </w:pPr>
    <w:rPr>
      <w:sz w:val="18"/>
    </w:rPr>
  </w:style>
  <w:style w:type="paragraph" w:styleId="60">
    <w:name w:val="index 6"/>
    <w:basedOn w:val="a0"/>
    <w:next w:val="a0"/>
    <w:semiHidden/>
    <w:rsid w:val="00DE3D34"/>
    <w:pPr>
      <w:spacing w:line="360" w:lineRule="atLeast"/>
      <w:ind w:left="1200" w:hanging="200"/>
      <w:jc w:val="left"/>
    </w:pPr>
  </w:style>
  <w:style w:type="paragraph" w:customStyle="1" w:styleId="af">
    <w:name w:val="테스트 본문"/>
    <w:basedOn w:val="a1"/>
    <w:semiHidden/>
    <w:rsid w:val="00DE3D34"/>
    <w:rPr>
      <w:rFonts w:ascii="Verdana" w:hAnsi="Verdana"/>
      <w:sz w:val="16"/>
    </w:rPr>
  </w:style>
  <w:style w:type="paragraph" w:customStyle="1" w:styleId="24">
    <w:name w:val="본문2"/>
    <w:basedOn w:val="a7"/>
    <w:semiHidden/>
    <w:rsid w:val="00DE3D34"/>
    <w:pPr>
      <w:spacing w:before="120" w:after="120"/>
      <w:ind w:left="0" w:firstLine="539"/>
    </w:pPr>
    <w:rPr>
      <w:rFonts w:eastAsia="GulimChe"/>
    </w:rPr>
  </w:style>
  <w:style w:type="paragraph" w:styleId="af0">
    <w:name w:val="footnote text"/>
    <w:basedOn w:val="a0"/>
    <w:link w:val="af1"/>
    <w:uiPriority w:val="99"/>
    <w:rsid w:val="00DE3D34"/>
    <w:pPr>
      <w:snapToGrid w:val="0"/>
      <w:spacing w:line="360" w:lineRule="atLeast"/>
      <w:jc w:val="left"/>
    </w:pPr>
  </w:style>
  <w:style w:type="character" w:styleId="af2">
    <w:name w:val="page number"/>
    <w:basedOn w:val="a2"/>
    <w:semiHidden/>
    <w:rsid w:val="00DE3D34"/>
  </w:style>
  <w:style w:type="paragraph" w:styleId="af3">
    <w:name w:val="Date"/>
    <w:basedOn w:val="a0"/>
    <w:next w:val="a0"/>
    <w:semiHidden/>
    <w:rsid w:val="00DE3D34"/>
    <w:pPr>
      <w:spacing w:line="360" w:lineRule="atLeast"/>
      <w:jc w:val="right"/>
    </w:pPr>
  </w:style>
  <w:style w:type="paragraph" w:styleId="af4">
    <w:name w:val="List Bullet"/>
    <w:basedOn w:val="a0"/>
    <w:semiHidden/>
    <w:rsid w:val="00DE3D34"/>
    <w:pPr>
      <w:spacing w:line="360" w:lineRule="atLeast"/>
      <w:ind w:left="425" w:hanging="425"/>
    </w:pPr>
  </w:style>
  <w:style w:type="paragraph" w:styleId="af5">
    <w:name w:val="caption"/>
    <w:basedOn w:val="a0"/>
    <w:next w:val="a0"/>
    <w:autoRedefine/>
    <w:qFormat/>
    <w:rsid w:val="00533E17"/>
    <w:pPr>
      <w:spacing w:before="120" w:after="240" w:line="360" w:lineRule="atLeast"/>
      <w:jc w:val="center"/>
    </w:pPr>
    <w:rPr>
      <w:b/>
    </w:rPr>
  </w:style>
  <w:style w:type="paragraph" w:styleId="af6">
    <w:name w:val="Body Text"/>
    <w:basedOn w:val="a0"/>
    <w:semiHidden/>
    <w:rsid w:val="00DE3D34"/>
    <w:pPr>
      <w:spacing w:after="180" w:line="360" w:lineRule="atLeast"/>
    </w:pPr>
  </w:style>
  <w:style w:type="paragraph" w:styleId="13">
    <w:name w:val="index 1"/>
    <w:basedOn w:val="a0"/>
    <w:next w:val="a0"/>
    <w:semiHidden/>
    <w:rsid w:val="00DE3D34"/>
    <w:pPr>
      <w:spacing w:line="360" w:lineRule="atLeast"/>
      <w:ind w:left="200" w:hanging="200"/>
      <w:jc w:val="left"/>
    </w:pPr>
  </w:style>
  <w:style w:type="paragraph" w:styleId="25">
    <w:name w:val="index 2"/>
    <w:basedOn w:val="a0"/>
    <w:next w:val="a0"/>
    <w:semiHidden/>
    <w:rsid w:val="00DE3D34"/>
    <w:pPr>
      <w:spacing w:line="360" w:lineRule="atLeast"/>
      <w:ind w:left="400" w:hanging="200"/>
      <w:jc w:val="left"/>
    </w:pPr>
  </w:style>
  <w:style w:type="paragraph" w:styleId="34">
    <w:name w:val="index 3"/>
    <w:basedOn w:val="a0"/>
    <w:next w:val="a0"/>
    <w:semiHidden/>
    <w:rsid w:val="00DE3D34"/>
    <w:pPr>
      <w:spacing w:line="360" w:lineRule="atLeast"/>
      <w:ind w:left="600" w:hanging="200"/>
      <w:jc w:val="left"/>
    </w:pPr>
  </w:style>
  <w:style w:type="paragraph" w:styleId="43">
    <w:name w:val="index 4"/>
    <w:basedOn w:val="a0"/>
    <w:next w:val="a0"/>
    <w:semiHidden/>
    <w:rsid w:val="00DE3D34"/>
    <w:pPr>
      <w:spacing w:line="360" w:lineRule="atLeast"/>
      <w:ind w:left="800" w:hanging="200"/>
      <w:jc w:val="left"/>
    </w:pPr>
  </w:style>
  <w:style w:type="paragraph" w:styleId="54">
    <w:name w:val="index 5"/>
    <w:basedOn w:val="a0"/>
    <w:next w:val="a0"/>
    <w:semiHidden/>
    <w:rsid w:val="00DE3D34"/>
    <w:pPr>
      <w:spacing w:line="360" w:lineRule="atLeast"/>
      <w:ind w:left="1000" w:hanging="200"/>
      <w:jc w:val="left"/>
    </w:pPr>
  </w:style>
  <w:style w:type="paragraph" w:styleId="70">
    <w:name w:val="index 7"/>
    <w:basedOn w:val="a0"/>
    <w:next w:val="a0"/>
    <w:semiHidden/>
    <w:rsid w:val="00DE3D34"/>
    <w:pPr>
      <w:spacing w:line="360" w:lineRule="atLeast"/>
      <w:ind w:left="1400" w:hanging="200"/>
      <w:jc w:val="left"/>
    </w:pPr>
  </w:style>
  <w:style w:type="paragraph" w:styleId="80">
    <w:name w:val="index 8"/>
    <w:basedOn w:val="a0"/>
    <w:next w:val="a0"/>
    <w:semiHidden/>
    <w:rsid w:val="00DE3D34"/>
    <w:pPr>
      <w:spacing w:line="360" w:lineRule="atLeast"/>
      <w:ind w:left="1600" w:hanging="200"/>
      <w:jc w:val="left"/>
    </w:pPr>
  </w:style>
  <w:style w:type="paragraph" w:styleId="90">
    <w:name w:val="index 9"/>
    <w:basedOn w:val="a0"/>
    <w:next w:val="a0"/>
    <w:semiHidden/>
    <w:rsid w:val="00DE3D34"/>
    <w:pPr>
      <w:spacing w:line="360" w:lineRule="atLeast"/>
      <w:ind w:left="1800" w:hanging="200"/>
      <w:jc w:val="left"/>
    </w:pPr>
  </w:style>
  <w:style w:type="paragraph" w:styleId="af7">
    <w:name w:val="index heading"/>
    <w:basedOn w:val="a0"/>
    <w:next w:val="13"/>
    <w:semiHidden/>
    <w:rsid w:val="00DE3D34"/>
    <w:pPr>
      <w:spacing w:before="120" w:after="120" w:line="360" w:lineRule="atLeast"/>
      <w:jc w:val="left"/>
    </w:pPr>
    <w:rPr>
      <w:b/>
      <w:i/>
    </w:rPr>
  </w:style>
  <w:style w:type="paragraph" w:styleId="61">
    <w:name w:val="toc 6"/>
    <w:basedOn w:val="a0"/>
    <w:next w:val="a0"/>
    <w:semiHidden/>
    <w:rsid w:val="00DE3D34"/>
    <w:pPr>
      <w:spacing w:line="360" w:lineRule="atLeast"/>
      <w:ind w:left="1000"/>
      <w:jc w:val="left"/>
    </w:pPr>
    <w:rPr>
      <w:sz w:val="18"/>
    </w:rPr>
  </w:style>
  <w:style w:type="paragraph" w:styleId="71">
    <w:name w:val="toc 7"/>
    <w:basedOn w:val="a0"/>
    <w:next w:val="a0"/>
    <w:semiHidden/>
    <w:rsid w:val="00DE3D34"/>
    <w:pPr>
      <w:spacing w:line="360" w:lineRule="atLeast"/>
      <w:ind w:left="1200"/>
      <w:jc w:val="left"/>
    </w:pPr>
    <w:rPr>
      <w:sz w:val="18"/>
    </w:rPr>
  </w:style>
  <w:style w:type="paragraph" w:styleId="81">
    <w:name w:val="toc 8"/>
    <w:basedOn w:val="a0"/>
    <w:next w:val="a0"/>
    <w:semiHidden/>
    <w:rsid w:val="00DE3D34"/>
    <w:pPr>
      <w:spacing w:line="360" w:lineRule="atLeast"/>
      <w:ind w:left="1400"/>
      <w:jc w:val="left"/>
    </w:pPr>
    <w:rPr>
      <w:sz w:val="18"/>
    </w:rPr>
  </w:style>
  <w:style w:type="paragraph" w:styleId="91">
    <w:name w:val="toc 9"/>
    <w:basedOn w:val="a0"/>
    <w:next w:val="a0"/>
    <w:semiHidden/>
    <w:rsid w:val="00DE3D34"/>
    <w:pPr>
      <w:spacing w:line="360" w:lineRule="atLeast"/>
      <w:ind w:left="1600"/>
      <w:jc w:val="left"/>
    </w:pPr>
    <w:rPr>
      <w:sz w:val="18"/>
    </w:rPr>
  </w:style>
  <w:style w:type="paragraph" w:styleId="af8">
    <w:name w:val="Title"/>
    <w:qFormat/>
    <w:rsid w:val="00DE3D34"/>
    <w:pPr>
      <w:spacing w:before="240" w:after="120"/>
      <w:jc w:val="center"/>
      <w:outlineLvl w:val="0"/>
    </w:pPr>
    <w:rPr>
      <w:rFonts w:ascii="Arial" w:eastAsia="DotumChe" w:hAnsi="Arial"/>
      <w:b/>
      <w:noProof/>
      <w:sz w:val="32"/>
    </w:rPr>
  </w:style>
  <w:style w:type="character" w:styleId="af9">
    <w:name w:val="Hyperlink"/>
    <w:basedOn w:val="a2"/>
    <w:uiPriority w:val="99"/>
    <w:rsid w:val="00DE3D34"/>
    <w:rPr>
      <w:color w:val="0000FF"/>
      <w:u w:val="single"/>
    </w:rPr>
  </w:style>
  <w:style w:type="paragraph" w:customStyle="1" w:styleId="afa">
    <w:name w:val="바탕글"/>
    <w:semiHidden/>
    <w:rsid w:val="00DE3D34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BatangChe"/>
      <w:color w:val="000000"/>
    </w:rPr>
  </w:style>
  <w:style w:type="paragraph" w:styleId="afb">
    <w:name w:val="Note Heading"/>
    <w:basedOn w:val="a0"/>
    <w:next w:val="a0"/>
    <w:semiHidden/>
    <w:rsid w:val="00DE3D34"/>
    <w:pPr>
      <w:spacing w:line="360" w:lineRule="atLeast"/>
      <w:jc w:val="center"/>
    </w:pPr>
  </w:style>
  <w:style w:type="paragraph" w:customStyle="1" w:styleId="afc">
    <w:name w:val="프로그램 코드"/>
    <w:basedOn w:val="a7"/>
    <w:semiHidden/>
    <w:rsid w:val="00DE3D34"/>
    <w:pPr>
      <w:spacing w:line="200" w:lineRule="atLeast"/>
    </w:pPr>
    <w:rPr>
      <w:rFonts w:ascii="Courier New" w:hAnsi="Courier New"/>
    </w:rPr>
  </w:style>
  <w:style w:type="paragraph" w:styleId="afd">
    <w:name w:val="table of figures"/>
    <w:basedOn w:val="a0"/>
    <w:next w:val="a0"/>
    <w:semiHidden/>
    <w:rsid w:val="00DE3D34"/>
    <w:pPr>
      <w:spacing w:line="360" w:lineRule="atLeast"/>
      <w:ind w:hanging="425"/>
    </w:pPr>
  </w:style>
  <w:style w:type="paragraph" w:styleId="21">
    <w:name w:val="List Bullet 2"/>
    <w:basedOn w:val="a0"/>
    <w:autoRedefine/>
    <w:rsid w:val="00DE3D34"/>
    <w:pPr>
      <w:numPr>
        <w:ilvl w:val="1"/>
        <w:numId w:val="9"/>
      </w:numPr>
      <w:spacing w:before="100" w:beforeAutospacing="1" w:after="100" w:afterAutospacing="1" w:line="360" w:lineRule="atLeast"/>
      <w:jc w:val="left"/>
    </w:pPr>
    <w:rPr>
      <w:b/>
    </w:rPr>
  </w:style>
  <w:style w:type="paragraph" w:styleId="30">
    <w:name w:val="List Bullet 3"/>
    <w:basedOn w:val="a0"/>
    <w:autoRedefine/>
    <w:rsid w:val="00DE3D34"/>
    <w:pPr>
      <w:numPr>
        <w:numId w:val="1"/>
      </w:numPr>
      <w:spacing w:line="360" w:lineRule="atLeast"/>
      <w:ind w:left="284" w:hanging="284"/>
      <w:jc w:val="left"/>
    </w:pPr>
  </w:style>
  <w:style w:type="paragraph" w:styleId="40">
    <w:name w:val="List Bullet 4"/>
    <w:basedOn w:val="a0"/>
    <w:autoRedefine/>
    <w:rsid w:val="00DE3D34"/>
    <w:pPr>
      <w:numPr>
        <w:numId w:val="2"/>
      </w:numPr>
      <w:spacing w:line="360" w:lineRule="atLeast"/>
      <w:ind w:left="357" w:hanging="357"/>
      <w:jc w:val="left"/>
    </w:pPr>
  </w:style>
  <w:style w:type="paragraph" w:styleId="50">
    <w:name w:val="List Bullet 5"/>
    <w:basedOn w:val="a0"/>
    <w:autoRedefine/>
    <w:semiHidden/>
    <w:rsid w:val="00DE3D34"/>
    <w:pPr>
      <w:numPr>
        <w:numId w:val="3"/>
      </w:numPr>
      <w:spacing w:line="360" w:lineRule="atLeast"/>
    </w:pPr>
  </w:style>
  <w:style w:type="paragraph" w:styleId="afe">
    <w:name w:val="Plain Text"/>
    <w:basedOn w:val="a0"/>
    <w:semiHidden/>
    <w:rsid w:val="00DE3D34"/>
    <w:pPr>
      <w:spacing w:line="360" w:lineRule="atLeast"/>
    </w:pPr>
    <w:rPr>
      <w:rFonts w:ascii="BatangChe" w:hAnsi="Courier New"/>
    </w:rPr>
  </w:style>
  <w:style w:type="paragraph" w:styleId="aff">
    <w:name w:val="macro"/>
    <w:semiHidden/>
    <w:rsid w:val="00DE3D34"/>
    <w:pPr>
      <w:widowControl w:val="0"/>
      <w:kinsoku w:val="0"/>
      <w:wordWrap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sz w:val="24"/>
    </w:rPr>
  </w:style>
  <w:style w:type="paragraph" w:styleId="aff0">
    <w:name w:val="Closing"/>
    <w:basedOn w:val="a0"/>
    <w:next w:val="a0"/>
    <w:semiHidden/>
    <w:rsid w:val="00DE3D34"/>
    <w:pPr>
      <w:spacing w:line="360" w:lineRule="atLeast"/>
      <w:ind w:left="4252"/>
    </w:pPr>
  </w:style>
  <w:style w:type="paragraph" w:styleId="aff1">
    <w:name w:val="annotation text"/>
    <w:basedOn w:val="a0"/>
    <w:semiHidden/>
    <w:rsid w:val="00DE3D34"/>
    <w:pPr>
      <w:spacing w:line="360" w:lineRule="atLeast"/>
      <w:jc w:val="left"/>
    </w:pPr>
  </w:style>
  <w:style w:type="paragraph" w:styleId="aff2">
    <w:name w:val="Signature"/>
    <w:basedOn w:val="a0"/>
    <w:semiHidden/>
    <w:rsid w:val="00DE3D34"/>
    <w:pPr>
      <w:spacing w:line="360" w:lineRule="atLeast"/>
      <w:ind w:left="4252"/>
    </w:pPr>
  </w:style>
  <w:style w:type="paragraph" w:styleId="aff3">
    <w:name w:val="Message Header"/>
    <w:basedOn w:val="a0"/>
    <w:semiHidden/>
    <w:rsid w:val="00DE3D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60" w:lineRule="atLeast"/>
      <w:ind w:left="851" w:hanging="851"/>
    </w:pPr>
    <w:rPr>
      <w:rFonts w:ascii="Arial" w:hAnsi="Arial"/>
      <w:sz w:val="24"/>
    </w:rPr>
  </w:style>
  <w:style w:type="paragraph" w:styleId="26">
    <w:name w:val="List 2"/>
    <w:basedOn w:val="a0"/>
    <w:semiHidden/>
    <w:rsid w:val="00DE3D34"/>
    <w:pPr>
      <w:spacing w:line="360" w:lineRule="atLeast"/>
      <w:ind w:left="851" w:hanging="425"/>
    </w:pPr>
  </w:style>
  <w:style w:type="paragraph" w:styleId="35">
    <w:name w:val="List 3"/>
    <w:basedOn w:val="a0"/>
    <w:semiHidden/>
    <w:rsid w:val="00DE3D34"/>
    <w:pPr>
      <w:spacing w:line="360" w:lineRule="atLeast"/>
      <w:ind w:left="1276" w:hanging="425"/>
    </w:pPr>
  </w:style>
  <w:style w:type="paragraph" w:styleId="44">
    <w:name w:val="List 4"/>
    <w:basedOn w:val="a0"/>
    <w:semiHidden/>
    <w:rsid w:val="00DE3D34"/>
    <w:pPr>
      <w:spacing w:line="360" w:lineRule="atLeast"/>
      <w:ind w:left="1701" w:hanging="425"/>
    </w:pPr>
  </w:style>
  <w:style w:type="paragraph" w:styleId="55">
    <w:name w:val="List 5"/>
    <w:basedOn w:val="a0"/>
    <w:semiHidden/>
    <w:rsid w:val="00DE3D34"/>
    <w:pPr>
      <w:spacing w:line="360" w:lineRule="atLeast"/>
      <w:ind w:left="2126" w:hanging="425"/>
    </w:pPr>
  </w:style>
  <w:style w:type="paragraph" w:styleId="aff4">
    <w:name w:val="List Continue"/>
    <w:basedOn w:val="a0"/>
    <w:semiHidden/>
    <w:rsid w:val="00DE3D34"/>
    <w:pPr>
      <w:spacing w:after="180" w:line="360" w:lineRule="atLeast"/>
      <w:ind w:left="425"/>
    </w:pPr>
  </w:style>
  <w:style w:type="paragraph" w:styleId="27">
    <w:name w:val="List Continue 2"/>
    <w:basedOn w:val="a0"/>
    <w:semiHidden/>
    <w:rsid w:val="00DE3D34"/>
    <w:pPr>
      <w:spacing w:after="180" w:line="360" w:lineRule="atLeast"/>
    </w:pPr>
  </w:style>
  <w:style w:type="paragraph" w:styleId="36">
    <w:name w:val="List Continue 3"/>
    <w:basedOn w:val="a0"/>
    <w:semiHidden/>
    <w:rsid w:val="00DE3D34"/>
    <w:pPr>
      <w:spacing w:after="180" w:line="360" w:lineRule="atLeast"/>
      <w:ind w:left="1275"/>
    </w:pPr>
  </w:style>
  <w:style w:type="paragraph" w:styleId="45">
    <w:name w:val="List Continue 4"/>
    <w:basedOn w:val="a0"/>
    <w:semiHidden/>
    <w:rsid w:val="00DE3D34"/>
    <w:pPr>
      <w:spacing w:after="180" w:line="360" w:lineRule="atLeast"/>
      <w:ind w:left="1700"/>
    </w:pPr>
  </w:style>
  <w:style w:type="paragraph" w:styleId="56">
    <w:name w:val="List Continue 5"/>
    <w:basedOn w:val="a0"/>
    <w:semiHidden/>
    <w:rsid w:val="00DE3D34"/>
    <w:pPr>
      <w:spacing w:after="180" w:line="360" w:lineRule="atLeast"/>
      <w:ind w:left="2125"/>
    </w:pPr>
  </w:style>
  <w:style w:type="paragraph" w:styleId="aff5">
    <w:name w:val="endnote text"/>
    <w:basedOn w:val="a0"/>
    <w:semiHidden/>
    <w:rsid w:val="00DE3D34"/>
    <w:pPr>
      <w:snapToGrid w:val="0"/>
      <w:spacing w:line="360" w:lineRule="atLeast"/>
      <w:jc w:val="left"/>
    </w:pPr>
  </w:style>
  <w:style w:type="paragraph" w:styleId="aff6">
    <w:name w:val="envelope address"/>
    <w:basedOn w:val="a0"/>
    <w:semiHidden/>
    <w:rsid w:val="00DE3D34"/>
    <w:pPr>
      <w:framePr w:w="6804" w:h="2268" w:hRule="exact" w:hSpace="142" w:wrap="auto" w:hAnchor="page" w:xAlign="center" w:yAlign="bottom"/>
      <w:snapToGrid w:val="0"/>
      <w:spacing w:line="360" w:lineRule="atLeast"/>
      <w:ind w:left="2835"/>
    </w:pPr>
    <w:rPr>
      <w:rFonts w:ascii="Arial" w:hAnsi="Arial"/>
      <w:sz w:val="24"/>
    </w:rPr>
  </w:style>
  <w:style w:type="paragraph" w:styleId="a">
    <w:name w:val="List Number"/>
    <w:basedOn w:val="a0"/>
    <w:semiHidden/>
    <w:rsid w:val="00DE3D34"/>
    <w:pPr>
      <w:numPr>
        <w:numId w:val="4"/>
      </w:numPr>
      <w:spacing w:line="360" w:lineRule="atLeast"/>
    </w:pPr>
  </w:style>
  <w:style w:type="paragraph" w:styleId="2">
    <w:name w:val="List Number 2"/>
    <w:basedOn w:val="a0"/>
    <w:semiHidden/>
    <w:rsid w:val="00DE3D34"/>
    <w:pPr>
      <w:numPr>
        <w:numId w:val="5"/>
      </w:numPr>
      <w:spacing w:line="360" w:lineRule="atLeast"/>
    </w:pPr>
  </w:style>
  <w:style w:type="paragraph" w:styleId="3">
    <w:name w:val="List Number 3"/>
    <w:basedOn w:val="a0"/>
    <w:semiHidden/>
    <w:rsid w:val="00DE3D34"/>
    <w:pPr>
      <w:numPr>
        <w:numId w:val="6"/>
      </w:numPr>
      <w:spacing w:line="360" w:lineRule="atLeast"/>
    </w:pPr>
  </w:style>
  <w:style w:type="paragraph" w:styleId="4">
    <w:name w:val="List Number 4"/>
    <w:basedOn w:val="a0"/>
    <w:semiHidden/>
    <w:rsid w:val="00DE3D34"/>
    <w:pPr>
      <w:numPr>
        <w:numId w:val="7"/>
      </w:numPr>
      <w:spacing w:line="360" w:lineRule="atLeast"/>
    </w:pPr>
  </w:style>
  <w:style w:type="paragraph" w:styleId="5">
    <w:name w:val="List Number 5"/>
    <w:basedOn w:val="a0"/>
    <w:semiHidden/>
    <w:rsid w:val="00DE3D34"/>
    <w:pPr>
      <w:numPr>
        <w:numId w:val="8"/>
      </w:numPr>
      <w:spacing w:line="360" w:lineRule="atLeast"/>
    </w:pPr>
  </w:style>
  <w:style w:type="paragraph" w:styleId="aff7">
    <w:name w:val="envelope return"/>
    <w:basedOn w:val="a0"/>
    <w:semiHidden/>
    <w:rsid w:val="00DE3D34"/>
    <w:pPr>
      <w:snapToGrid w:val="0"/>
      <w:spacing w:line="360" w:lineRule="atLeast"/>
    </w:pPr>
    <w:rPr>
      <w:rFonts w:ascii="Arial" w:hAnsi="Arial"/>
    </w:rPr>
  </w:style>
  <w:style w:type="paragraph" w:styleId="28">
    <w:name w:val="Body Text 2"/>
    <w:basedOn w:val="a0"/>
    <w:semiHidden/>
    <w:rsid w:val="00DE3D34"/>
    <w:pPr>
      <w:spacing w:after="180" w:line="480" w:lineRule="auto"/>
    </w:pPr>
  </w:style>
  <w:style w:type="paragraph" w:styleId="37">
    <w:name w:val="Body Text 3"/>
    <w:basedOn w:val="a0"/>
    <w:semiHidden/>
    <w:rsid w:val="00DE3D34"/>
    <w:pPr>
      <w:spacing w:after="180" w:line="360" w:lineRule="atLeast"/>
    </w:pPr>
    <w:rPr>
      <w:sz w:val="16"/>
    </w:rPr>
  </w:style>
  <w:style w:type="paragraph" w:styleId="aff8">
    <w:name w:val="Body Text Indent"/>
    <w:basedOn w:val="a0"/>
    <w:semiHidden/>
    <w:rsid w:val="00DE3D34"/>
    <w:pPr>
      <w:spacing w:after="180" w:line="360" w:lineRule="atLeast"/>
      <w:ind w:left="851"/>
    </w:pPr>
  </w:style>
  <w:style w:type="paragraph" w:styleId="29">
    <w:name w:val="Body Text Indent 2"/>
    <w:basedOn w:val="a0"/>
    <w:semiHidden/>
    <w:rsid w:val="00DE3D34"/>
    <w:pPr>
      <w:spacing w:after="180" w:line="480" w:lineRule="auto"/>
      <w:ind w:left="851"/>
    </w:pPr>
  </w:style>
  <w:style w:type="paragraph" w:styleId="38">
    <w:name w:val="Body Text Indent 3"/>
    <w:basedOn w:val="a0"/>
    <w:semiHidden/>
    <w:rsid w:val="00DE3D34"/>
    <w:pPr>
      <w:spacing w:after="180" w:line="360" w:lineRule="atLeast"/>
      <w:ind w:left="851"/>
    </w:pPr>
    <w:rPr>
      <w:sz w:val="16"/>
    </w:rPr>
  </w:style>
  <w:style w:type="paragraph" w:styleId="aff9">
    <w:name w:val="Body Text First Indent"/>
    <w:basedOn w:val="af6"/>
    <w:semiHidden/>
    <w:rsid w:val="00DE3D34"/>
    <w:pPr>
      <w:ind w:firstLine="210"/>
    </w:pPr>
  </w:style>
  <w:style w:type="paragraph" w:styleId="2a">
    <w:name w:val="Body Text First Indent 2"/>
    <w:basedOn w:val="aff8"/>
    <w:semiHidden/>
    <w:rsid w:val="00DE3D34"/>
    <w:pPr>
      <w:ind w:firstLine="210"/>
    </w:pPr>
  </w:style>
  <w:style w:type="paragraph" w:styleId="affa">
    <w:name w:val="Block Text"/>
    <w:basedOn w:val="a0"/>
    <w:semiHidden/>
    <w:rsid w:val="00DE3D34"/>
    <w:pPr>
      <w:spacing w:after="180" w:line="360" w:lineRule="atLeast"/>
      <w:ind w:left="1440" w:right="1440"/>
    </w:pPr>
  </w:style>
  <w:style w:type="paragraph" w:styleId="affb">
    <w:name w:val="Salutation"/>
    <w:basedOn w:val="a0"/>
    <w:next w:val="a0"/>
    <w:semiHidden/>
    <w:rsid w:val="00DE3D34"/>
    <w:pPr>
      <w:spacing w:line="360" w:lineRule="atLeast"/>
    </w:pPr>
  </w:style>
  <w:style w:type="paragraph" w:styleId="affc">
    <w:name w:val="Subtitle"/>
    <w:basedOn w:val="a0"/>
    <w:qFormat/>
    <w:rsid w:val="00DE3D34"/>
    <w:pPr>
      <w:spacing w:after="60" w:line="360" w:lineRule="atLeast"/>
      <w:jc w:val="center"/>
      <w:outlineLvl w:val="1"/>
    </w:pPr>
    <w:rPr>
      <w:rFonts w:ascii="Arial" w:hAnsi="Arial"/>
      <w:i/>
      <w:sz w:val="24"/>
    </w:rPr>
  </w:style>
  <w:style w:type="paragraph" w:styleId="affd">
    <w:name w:val="table of authorities"/>
    <w:basedOn w:val="a0"/>
    <w:next w:val="a0"/>
    <w:semiHidden/>
    <w:rsid w:val="00DE3D34"/>
    <w:pPr>
      <w:spacing w:line="360" w:lineRule="atLeast"/>
      <w:ind w:left="425" w:hanging="425"/>
    </w:pPr>
  </w:style>
  <w:style w:type="paragraph" w:styleId="affe">
    <w:name w:val="toa heading"/>
    <w:basedOn w:val="a0"/>
    <w:next w:val="a0"/>
    <w:semiHidden/>
    <w:rsid w:val="00DE3D34"/>
    <w:pPr>
      <w:spacing w:before="120" w:line="360" w:lineRule="atLeast"/>
    </w:pPr>
    <w:rPr>
      <w:rFonts w:ascii="Arial" w:hAnsi="Arial"/>
      <w:sz w:val="24"/>
    </w:rPr>
  </w:style>
  <w:style w:type="paragraph" w:styleId="afff">
    <w:name w:val="E-mail Signature"/>
    <w:basedOn w:val="a0"/>
    <w:semiHidden/>
    <w:rsid w:val="00DE3D34"/>
    <w:pPr>
      <w:spacing w:line="360" w:lineRule="atLeast"/>
    </w:pPr>
  </w:style>
  <w:style w:type="paragraph" w:styleId="Web">
    <w:name w:val="Normal (Web)"/>
    <w:basedOn w:val="a0"/>
    <w:semiHidden/>
    <w:rsid w:val="00DE3D34"/>
    <w:pPr>
      <w:spacing w:line="360" w:lineRule="atLeast"/>
    </w:pPr>
    <w:rPr>
      <w:sz w:val="24"/>
      <w:szCs w:val="24"/>
    </w:rPr>
  </w:style>
  <w:style w:type="paragraph" w:styleId="HTML">
    <w:name w:val="HTML Address"/>
    <w:basedOn w:val="a0"/>
    <w:semiHidden/>
    <w:rsid w:val="00DE3D34"/>
    <w:pPr>
      <w:spacing w:line="360" w:lineRule="atLeast"/>
    </w:pPr>
    <w:rPr>
      <w:i/>
      <w:iCs/>
    </w:rPr>
  </w:style>
  <w:style w:type="paragraph" w:styleId="HTML0">
    <w:name w:val="HTML Preformatted"/>
    <w:basedOn w:val="a0"/>
    <w:semiHidden/>
    <w:rsid w:val="00DE3D34"/>
    <w:pPr>
      <w:spacing w:line="360" w:lineRule="atLeast"/>
    </w:pPr>
    <w:rPr>
      <w:rFonts w:ascii="Courier New" w:hAnsi="Courier New" w:cs="Courier New"/>
    </w:rPr>
  </w:style>
  <w:style w:type="character" w:styleId="afff0">
    <w:name w:val="Strong"/>
    <w:basedOn w:val="a2"/>
    <w:qFormat/>
    <w:rsid w:val="00DE3D34"/>
    <w:rPr>
      <w:b/>
      <w:bCs/>
    </w:rPr>
  </w:style>
  <w:style w:type="character" w:styleId="afff1">
    <w:name w:val="Emphasis"/>
    <w:basedOn w:val="a2"/>
    <w:qFormat/>
    <w:rsid w:val="00DE3D34"/>
    <w:rPr>
      <w:i/>
      <w:iCs/>
    </w:rPr>
  </w:style>
  <w:style w:type="character" w:styleId="afff2">
    <w:name w:val="FollowedHyperlink"/>
    <w:basedOn w:val="a2"/>
    <w:semiHidden/>
    <w:rsid w:val="00DE3D34"/>
    <w:rPr>
      <w:color w:val="800080"/>
      <w:u w:val="single"/>
    </w:rPr>
  </w:style>
  <w:style w:type="paragraph" w:customStyle="1" w:styleId="afff3">
    <w:name w:val="소스코드"/>
    <w:basedOn w:val="a8"/>
    <w:semiHidden/>
    <w:rsid w:val="00DE3D34"/>
    <w:pPr>
      <w:ind w:left="284"/>
    </w:pPr>
    <w:rPr>
      <w:b w:val="0"/>
      <w:sz w:val="18"/>
    </w:rPr>
  </w:style>
  <w:style w:type="character" w:styleId="afff4">
    <w:name w:val="footnote reference"/>
    <w:basedOn w:val="a2"/>
    <w:semiHidden/>
    <w:rsid w:val="00DE3D34"/>
    <w:rPr>
      <w:vertAlign w:val="superscript"/>
    </w:rPr>
  </w:style>
  <w:style w:type="character" w:styleId="HTML1">
    <w:name w:val="HTML Acronym"/>
    <w:basedOn w:val="a2"/>
    <w:semiHidden/>
    <w:rsid w:val="00DE3D34"/>
  </w:style>
  <w:style w:type="paragraph" w:customStyle="1" w:styleId="afff5">
    <w:name w:val="단계글"/>
    <w:basedOn w:val="a1"/>
    <w:semiHidden/>
    <w:rsid w:val="00DE3D34"/>
    <w:pPr>
      <w:tabs>
        <w:tab w:val="center" w:pos="567"/>
      </w:tabs>
      <w:ind w:left="1135" w:hanging="284"/>
      <w:jc w:val="left"/>
    </w:pPr>
    <w:rPr>
      <w:rFonts w:ascii="Arial" w:eastAsia="DotumChe" w:hAnsi="Arial"/>
      <w:sz w:val="18"/>
    </w:rPr>
  </w:style>
  <w:style w:type="paragraph" w:customStyle="1" w:styleId="afff6">
    <w:name w:val="구조체 설명"/>
    <w:basedOn w:val="ae"/>
    <w:semiHidden/>
    <w:rsid w:val="00DE3D34"/>
    <w:pPr>
      <w:shd w:val="clear" w:color="auto" w:fill="FFFFFF"/>
    </w:pPr>
    <w:rPr>
      <w:rFonts w:eastAsia="Dotum"/>
      <w:b w:val="0"/>
      <w:bCs/>
      <w:sz w:val="16"/>
    </w:rPr>
  </w:style>
  <w:style w:type="paragraph" w:customStyle="1" w:styleId="10">
    <w:name w:val="글머리 기호 1"/>
    <w:basedOn w:val="af4"/>
    <w:next w:val="a0"/>
    <w:autoRedefine/>
    <w:qFormat/>
    <w:rsid w:val="00313D1E"/>
    <w:pPr>
      <w:numPr>
        <w:numId w:val="11"/>
      </w:numPr>
      <w:wordWrap w:val="0"/>
      <w:adjustRightInd w:val="0"/>
      <w:jc w:val="left"/>
      <w:textAlignment w:val="baseline"/>
    </w:pPr>
    <w:rPr>
      <w:rFonts w:eastAsiaTheme="minorEastAsia"/>
    </w:rPr>
  </w:style>
  <w:style w:type="table" w:styleId="afff7">
    <w:name w:val="Table Grid"/>
    <w:basedOn w:val="a3"/>
    <w:rsid w:val="00DE3D34"/>
    <w:pPr>
      <w:widowControl w:val="0"/>
      <w:wordWrap w:val="0"/>
      <w:spacing w:line="300" w:lineRule="auto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both"/>
      </w:pPr>
      <w:rPr>
        <w:b/>
      </w:rPr>
      <w:tblPr/>
      <w:tcPr>
        <w:shd w:val="clear" w:color="auto" w:fill="C0C0C0"/>
      </w:tcPr>
    </w:tblStylePr>
  </w:style>
  <w:style w:type="paragraph" w:customStyle="1" w:styleId="afff8">
    <w:name w:val="독립제목"/>
    <w:basedOn w:val="1"/>
    <w:rsid w:val="00DE3D34"/>
    <w:pPr>
      <w:numPr>
        <w:numId w:val="0"/>
      </w:numPr>
      <w:autoSpaceDE w:val="0"/>
      <w:autoSpaceDN w:val="0"/>
      <w:spacing w:line="360" w:lineRule="auto"/>
      <w:outlineLvl w:val="9"/>
    </w:pPr>
    <w:rPr>
      <w:kern w:val="2"/>
    </w:rPr>
  </w:style>
  <w:style w:type="paragraph" w:customStyle="1" w:styleId="afff9">
    <w:name w:val="문서제목"/>
    <w:basedOn w:val="a0"/>
    <w:autoRedefine/>
    <w:qFormat/>
    <w:rsid w:val="00EB4171"/>
    <w:pPr>
      <w:jc w:val="left"/>
    </w:pPr>
    <w:rPr>
      <w:rFonts w:ascii="Arial" w:eastAsia="ＭＳ 明朝" w:hAnsi="Arial" w:cs="Arial"/>
      <w:b/>
      <w:color w:val="365F91" w:themeColor="accent1" w:themeShade="BF"/>
      <w:sz w:val="52"/>
      <w:szCs w:val="48"/>
    </w:rPr>
  </w:style>
  <w:style w:type="paragraph" w:styleId="afffa">
    <w:name w:val="Balloon Text"/>
    <w:basedOn w:val="a0"/>
    <w:semiHidden/>
    <w:rsid w:val="00DE3D34"/>
    <w:rPr>
      <w:rFonts w:ascii="Arial" w:eastAsia="Dotum" w:hAnsi="Arial"/>
      <w:sz w:val="18"/>
      <w:szCs w:val="18"/>
    </w:rPr>
  </w:style>
  <w:style w:type="character" w:styleId="afffb">
    <w:name w:val="annotation reference"/>
    <w:basedOn w:val="a2"/>
    <w:semiHidden/>
    <w:rsid w:val="00DE3D34"/>
    <w:rPr>
      <w:sz w:val="18"/>
      <w:szCs w:val="18"/>
    </w:rPr>
  </w:style>
  <w:style w:type="character" w:customStyle="1" w:styleId="11">
    <w:name w:val="見出し 1 (文字)"/>
    <w:basedOn w:val="a2"/>
    <w:link w:val="1"/>
    <w:rsid w:val="001F5A5D"/>
    <w:rPr>
      <w:rFonts w:ascii="Arial" w:eastAsiaTheme="majorEastAsia" w:hAnsi="Arial"/>
      <w:b/>
      <w:sz w:val="28"/>
      <w:szCs w:val="24"/>
    </w:rPr>
  </w:style>
  <w:style w:type="paragraph" w:customStyle="1" w:styleId="52">
    <w:name w:val="글머리 기호5"/>
    <w:basedOn w:val="a0"/>
    <w:autoRedefine/>
    <w:rsid w:val="00DE3D34"/>
    <w:pPr>
      <w:numPr>
        <w:numId w:val="10"/>
      </w:numPr>
      <w:jc w:val="left"/>
    </w:pPr>
  </w:style>
  <w:style w:type="table" w:customStyle="1" w:styleId="afffc">
    <w:name w:val="표(바닥글)"/>
    <w:basedOn w:val="a3"/>
    <w:rsid w:val="00DE3D34"/>
    <w:pPr>
      <w:jc w:val="center"/>
    </w:pPr>
    <w:rPr>
      <w:rFonts w:eastAsia="가는으뜸체"/>
    </w:rPr>
    <w:tblPr>
      <w:tblInd w:w="0" w:type="dxa"/>
      <w:tblBorders>
        <w:top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Col">
      <w:pPr>
        <w:jc w:val="both"/>
      </w:pPr>
    </w:tblStylePr>
    <w:tblStylePr w:type="lastCol">
      <w:pPr>
        <w:jc w:val="right"/>
      </w:pPr>
    </w:tblStylePr>
  </w:style>
  <w:style w:type="table" w:customStyle="1" w:styleId="afffd">
    <w:name w:val="표(개정이력)"/>
    <w:basedOn w:val="a3"/>
    <w:rsid w:val="00DE3D34"/>
    <w:pPr>
      <w:jc w:val="both"/>
    </w:pPr>
    <w:rPr>
      <w:rFonts w:eastAsiaTheme="minorEastAsi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rFonts w:eastAsiaTheme="majorEastAsia"/>
        <w:b/>
        <w:sz w:val="20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nil"/>
          <w:insideV w:val="single" w:sz="2" w:space="0" w:color="BFBFBF" w:themeColor="background1" w:themeShade="BF"/>
          <w:tl2br w:val="nil"/>
          <w:tr2bl w:val="nil"/>
        </w:tcBorders>
        <w:shd w:val="clear" w:color="auto" w:fill="D9D9D9" w:themeFill="background1" w:themeFillShade="D9"/>
      </w:tcPr>
    </w:tblStylePr>
    <w:tblStylePr w:type="band1Horz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nil"/>
          <w:insideV w:val="single" w:sz="2" w:space="0" w:color="BFBFBF" w:themeColor="background1" w:themeShade="BF"/>
          <w:tl2br w:val="nil"/>
          <w:tr2bl w:val="nil"/>
        </w:tcBorders>
        <w:shd w:val="clear" w:color="auto" w:fill="auto"/>
      </w:tcPr>
    </w:tblStylePr>
  </w:style>
  <w:style w:type="paragraph" w:customStyle="1" w:styleId="afffe">
    <w:name w:val="회사명"/>
    <w:basedOn w:val="a0"/>
    <w:autoRedefine/>
    <w:qFormat/>
    <w:rsid w:val="00DE3D34"/>
    <w:pPr>
      <w:jc w:val="right"/>
    </w:pPr>
    <w:rPr>
      <w:rFonts w:eastAsia="Malgun Gothic"/>
      <w:i/>
    </w:rPr>
  </w:style>
  <w:style w:type="paragraph" w:customStyle="1" w:styleId="14">
    <w:name w:val="머리글1"/>
    <w:basedOn w:val="a0"/>
    <w:autoRedefine/>
    <w:qFormat/>
    <w:rsid w:val="00DE3D34"/>
    <w:pPr>
      <w:jc w:val="right"/>
    </w:pPr>
    <w:rPr>
      <w:rFonts w:asciiTheme="majorHAnsi" w:eastAsiaTheme="majorHAnsi" w:hAnsiTheme="majorHAnsi"/>
      <w:b/>
      <w:sz w:val="22"/>
    </w:rPr>
  </w:style>
  <w:style w:type="paragraph" w:customStyle="1" w:styleId="DecimalAligned">
    <w:name w:val="Decimal Aligned"/>
    <w:basedOn w:val="a0"/>
    <w:uiPriority w:val="40"/>
    <w:qFormat/>
    <w:rsid w:val="00DE3D34"/>
    <w:pPr>
      <w:widowControl/>
      <w:tabs>
        <w:tab w:val="decimal" w:pos="360"/>
      </w:tabs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f1">
    <w:name w:val="脚注文字列 (文字)"/>
    <w:basedOn w:val="a2"/>
    <w:link w:val="af0"/>
    <w:uiPriority w:val="99"/>
    <w:rsid w:val="00DE3D34"/>
  </w:style>
  <w:style w:type="character" w:styleId="affff">
    <w:name w:val="Subtle Emphasis"/>
    <w:basedOn w:val="a2"/>
    <w:uiPriority w:val="19"/>
    <w:qFormat/>
    <w:rsid w:val="00DE3D34"/>
    <w:rPr>
      <w:rFonts w:eastAsiaTheme="minorEastAsia" w:cstheme="minorBidi"/>
      <w:bCs w:val="0"/>
      <w:i/>
      <w:iCs/>
      <w:color w:val="808080" w:themeColor="text1" w:themeTint="7F"/>
      <w:szCs w:val="22"/>
      <w:lang w:eastAsia="ko-KR"/>
    </w:rPr>
  </w:style>
  <w:style w:type="table" w:customStyle="1" w:styleId="-11">
    <w:name w:val="옅은 음영 - 강조색 11"/>
    <w:basedOn w:val="a3"/>
    <w:uiPriority w:val="60"/>
    <w:rsid w:val="00DE3D34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-11">
    <w:name w:val="중간 음영 1 - 강조색 11"/>
    <w:basedOn w:val="a3"/>
    <w:uiPriority w:val="63"/>
    <w:rsid w:val="00DE3D3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2 Accent 5"/>
    <w:basedOn w:val="a3"/>
    <w:uiPriority w:val="64"/>
    <w:rsid w:val="00DE3D34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D1">
    <w:name w:val="Table 3D effects 1"/>
    <w:basedOn w:val="a3"/>
    <w:rsid w:val="00DE3D34"/>
    <w:pPr>
      <w:widowControl w:val="0"/>
      <w:wordWrap w:val="0"/>
      <w:adjustRightInd w:val="0"/>
      <w:spacing w:line="300" w:lineRule="auto"/>
      <w:jc w:val="both"/>
      <w:textAlignment w:val="baseline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--">
    <w:name w:val="표준-가운데-굵게"/>
    <w:basedOn w:val="a0"/>
    <w:link w:val="--Char"/>
    <w:autoRedefine/>
    <w:qFormat/>
    <w:rsid w:val="00DE3D34"/>
    <w:pPr>
      <w:jc w:val="center"/>
    </w:pPr>
    <w:rPr>
      <w:b/>
    </w:rPr>
  </w:style>
  <w:style w:type="character" w:styleId="affff0">
    <w:name w:val="Placeholder Text"/>
    <w:basedOn w:val="a2"/>
    <w:uiPriority w:val="99"/>
    <w:semiHidden/>
    <w:rsid w:val="00DE3D34"/>
    <w:rPr>
      <w:color w:val="808080"/>
    </w:rPr>
  </w:style>
  <w:style w:type="character" w:customStyle="1" w:styleId="--Char">
    <w:name w:val="표준-가운데-굵게 Char"/>
    <w:basedOn w:val="a2"/>
    <w:link w:val="--"/>
    <w:rsid w:val="00DE3D34"/>
    <w:rPr>
      <w:rFonts w:eastAsiaTheme="minorEastAsia"/>
      <w:b/>
    </w:rPr>
  </w:style>
  <w:style w:type="table" w:styleId="15">
    <w:name w:val="Table Classic 1"/>
    <w:basedOn w:val="a3"/>
    <w:rsid w:val="00DE3D34"/>
    <w:pPr>
      <w:widowControl w:val="0"/>
      <w:wordWrap w:val="0"/>
      <w:adjustRightInd w:val="0"/>
      <w:spacing w:line="300" w:lineRule="auto"/>
      <w:jc w:val="both"/>
      <w:textAlignment w:val="baseline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Grid 2"/>
    <w:basedOn w:val="a3"/>
    <w:rsid w:val="00DE3D34"/>
    <w:pPr>
      <w:widowControl w:val="0"/>
      <w:wordWrap w:val="0"/>
      <w:adjustRightInd w:val="0"/>
      <w:spacing w:line="300" w:lineRule="auto"/>
      <w:jc w:val="both"/>
      <w:textAlignment w:val="baseline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unixcommand">
    <w:name w:val="unix command"/>
    <w:basedOn w:val="a3"/>
    <w:rsid w:val="00DE3D34"/>
    <w:rPr>
      <w:rFonts w:eastAsiaTheme="minorEastAsia"/>
    </w:rPr>
    <w:tblPr>
      <w:tblInd w:w="0" w:type="dxa"/>
      <w:tblBorders>
        <w:top w:val="dotted" w:sz="4" w:space="0" w:color="auto"/>
        <w:left w:val="single" w:sz="24" w:space="0" w:color="FFC000"/>
        <w:bottom w:val="dotted" w:sz="4" w:space="0" w:color="auto"/>
        <w:right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24" w:space="0" w:color="FFC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ffff1">
    <w:name w:val="노트"/>
    <w:basedOn w:val="a3"/>
    <w:rsid w:val="00DE3D34"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tblPr/>
      <w:tcPr>
        <w:tcBorders>
          <w:top w:val="single" w:sz="2" w:space="0" w:color="8DB3E2" w:themeColor="text2" w:themeTint="66"/>
          <w:left w:val="single" w:sz="24" w:space="0" w:color="8DB3E2" w:themeColor="text2" w:themeTint="66"/>
          <w:bottom w:val="single" w:sz="2" w:space="0" w:color="8DB3E2" w:themeColor="text2" w:themeTint="66"/>
          <w:right w:val="single" w:sz="2" w:space="0" w:color="8DB3E2" w:themeColor="text2" w:themeTint="66"/>
          <w:insideH w:val="nil"/>
          <w:insideV w:val="nil"/>
          <w:tl2br w:val="nil"/>
          <w:tr2bl w:val="nil"/>
        </w:tcBorders>
        <w:shd w:val="clear" w:color="auto" w:fill="DBE5F1" w:themeFill="accent1" w:themeFillTint="33"/>
      </w:tcPr>
    </w:tblStylePr>
  </w:style>
  <w:style w:type="paragraph" w:customStyle="1" w:styleId="-">
    <w:name w:val="글머리-본문"/>
    <w:basedOn w:val="a0"/>
    <w:link w:val="-Char"/>
    <w:autoRedefine/>
    <w:qFormat/>
    <w:rsid w:val="00F348A4"/>
    <w:pPr>
      <w:wordWrap w:val="0"/>
      <w:adjustRightInd w:val="0"/>
      <w:spacing w:line="300" w:lineRule="auto"/>
      <w:ind w:leftChars="400" w:left="400"/>
      <w:textAlignment w:val="baseline"/>
    </w:pPr>
    <w:rPr>
      <w:rFonts w:eastAsiaTheme="minorEastAsia"/>
    </w:rPr>
  </w:style>
  <w:style w:type="character" w:customStyle="1" w:styleId="-Char">
    <w:name w:val="글머리-본문 Char"/>
    <w:basedOn w:val="a2"/>
    <w:link w:val="-"/>
    <w:rsid w:val="00444D21"/>
    <w:rPr>
      <w:rFonts w:eastAsiaTheme="minorEastAsia"/>
    </w:rPr>
  </w:style>
  <w:style w:type="paragraph" w:customStyle="1" w:styleId="affff2">
    <w:name w:val="본문_헤더"/>
    <w:basedOn w:val="a0"/>
    <w:link w:val="Char"/>
    <w:autoRedefine/>
    <w:qFormat/>
    <w:rsid w:val="005A17E8"/>
    <w:pPr>
      <w:wordWrap w:val="0"/>
      <w:adjustRightInd w:val="0"/>
      <w:spacing w:line="300" w:lineRule="auto"/>
      <w:ind w:leftChars="400" w:left="720"/>
      <w:textAlignment w:val="baseline"/>
    </w:pPr>
    <w:rPr>
      <w:rFonts w:eastAsiaTheme="minorEastAsia"/>
    </w:rPr>
  </w:style>
  <w:style w:type="character" w:customStyle="1" w:styleId="Char">
    <w:name w:val="본문_헤더 Char"/>
    <w:basedOn w:val="a2"/>
    <w:link w:val="affff2"/>
    <w:rsid w:val="00D04E43"/>
    <w:rPr>
      <w:rFonts w:eastAsiaTheme="minorEastAsia"/>
    </w:rPr>
  </w:style>
  <w:style w:type="paragraph" w:customStyle="1" w:styleId="affff3">
    <w:name w:val="힌트제목"/>
    <w:basedOn w:val="a0"/>
    <w:link w:val="Char0"/>
    <w:autoRedefine/>
    <w:qFormat/>
    <w:rsid w:val="000837B0"/>
    <w:rPr>
      <w:b/>
    </w:rPr>
  </w:style>
  <w:style w:type="paragraph" w:customStyle="1" w:styleId="affff4">
    <w:name w:val="힌트내용"/>
    <w:basedOn w:val="a0"/>
    <w:link w:val="Char1"/>
    <w:autoRedefine/>
    <w:qFormat/>
    <w:rsid w:val="000837B0"/>
  </w:style>
  <w:style w:type="character" w:customStyle="1" w:styleId="Char0">
    <w:name w:val="힌트제목 Char"/>
    <w:basedOn w:val="a2"/>
    <w:link w:val="affff3"/>
    <w:rsid w:val="000837B0"/>
    <w:rPr>
      <w:rFonts w:asciiTheme="minorEastAsia" w:eastAsiaTheme="minorEastAsia" w:hAnsiTheme="minorEastAsia"/>
      <w:b/>
      <w:sz w:val="18"/>
      <w:szCs w:val="18"/>
    </w:rPr>
  </w:style>
  <w:style w:type="paragraph" w:customStyle="1" w:styleId="affff5">
    <w:name w:val="주의사항"/>
    <w:basedOn w:val="affff3"/>
    <w:link w:val="Char2"/>
    <w:autoRedefine/>
    <w:qFormat/>
    <w:rsid w:val="000837B0"/>
    <w:rPr>
      <w:color w:val="FF0000"/>
    </w:rPr>
  </w:style>
  <w:style w:type="character" w:customStyle="1" w:styleId="Char1">
    <w:name w:val="힌트내용 Char"/>
    <w:basedOn w:val="a2"/>
    <w:link w:val="affff4"/>
    <w:rsid w:val="000837B0"/>
    <w:rPr>
      <w:rFonts w:asciiTheme="minorEastAsia" w:eastAsiaTheme="minorEastAsia" w:hAnsiTheme="minorEastAsia"/>
      <w:sz w:val="18"/>
      <w:szCs w:val="18"/>
    </w:rPr>
  </w:style>
  <w:style w:type="character" w:customStyle="1" w:styleId="Char2">
    <w:name w:val="주의사항 Char"/>
    <w:basedOn w:val="Char0"/>
    <w:link w:val="affff5"/>
    <w:rsid w:val="000837B0"/>
    <w:rPr>
      <w:rFonts w:asciiTheme="minorEastAsia" w:eastAsiaTheme="minorEastAsia" w:hAnsiTheme="minorEastAsia"/>
      <w:b/>
      <w:color w:val="FF0000"/>
      <w:sz w:val="18"/>
      <w:szCs w:val="18"/>
    </w:rPr>
  </w:style>
  <w:style w:type="character" w:customStyle="1" w:styleId="Char3">
    <w:name w:val="그림 Char"/>
    <w:basedOn w:val="-Char"/>
    <w:rsid w:val="00444D21"/>
    <w:rPr>
      <w:rFonts w:asciiTheme="minorEastAsia" w:eastAsiaTheme="minorEastAsia" w:hAnsiTheme="minorEastAsia"/>
      <w:noProof/>
      <w:lang w:eastAsia="ja-JP"/>
    </w:rPr>
  </w:style>
  <w:style w:type="character" w:customStyle="1" w:styleId="32">
    <w:name w:val="見出し 3 (文字)"/>
    <w:basedOn w:val="a2"/>
    <w:link w:val="31"/>
    <w:rsid w:val="004F490E"/>
    <w:rPr>
      <w:rFonts w:ascii="Arial" w:eastAsiaTheme="majorEastAsia" w:hAnsi="Arial"/>
      <w:b/>
      <w:sz w:val="22"/>
    </w:rPr>
  </w:style>
  <w:style w:type="paragraph" w:styleId="affff6">
    <w:name w:val="List Paragraph"/>
    <w:basedOn w:val="a0"/>
    <w:uiPriority w:val="34"/>
    <w:qFormat/>
    <w:rsid w:val="00B00BA7"/>
    <w:pPr>
      <w:ind w:leftChars="400" w:left="840"/>
    </w:pPr>
  </w:style>
  <w:style w:type="character" w:customStyle="1" w:styleId="22">
    <w:name w:val="見出し 2 (文字)"/>
    <w:basedOn w:val="a2"/>
    <w:link w:val="20"/>
    <w:rsid w:val="00C4200B"/>
    <w:rPr>
      <w:rFonts w:ascii="Arial" w:eastAsiaTheme="majorEastAsia" w:hAnsi="Arial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3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8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8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7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5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6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2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amog\AppData\Roaming\Microsoft\Templates\&#47700;&#45684;&#50620;&#49436;&#49885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EEB704491784F409C2F7E74B3657A1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B3FFE0F-0682-4831-8DCC-E5999ABE82B3}"/>
      </w:docPartPr>
      <w:docPartBody>
        <w:p w:rsidR="007C40E4" w:rsidRDefault="00607411">
          <w:pPr>
            <w:pStyle w:val="6EEB704491784F409C2F7E74B3657A18"/>
          </w:pPr>
          <w:r w:rsidRPr="00F774E7">
            <w:rPr>
              <w:rStyle w:val="a3"/>
              <w:rFonts w:hint="eastAsia"/>
            </w:rPr>
            <w:t>[</w:t>
          </w:r>
          <w:r w:rsidRPr="00F774E7">
            <w:rPr>
              <w:rStyle w:val="a3"/>
              <w:rFonts w:hint="eastAsia"/>
            </w:rPr>
            <w:t>제목</w:t>
          </w:r>
          <w:r w:rsidRPr="00F774E7">
            <w:rPr>
              <w:rStyle w:val="a3"/>
              <w:rFonts w:hint="eastAsia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가는으뜸체">
    <w:altName w:val="Arial Unicode MS"/>
    <w:charset w:val="81"/>
    <w:family w:val="roman"/>
    <w:pitch w:val="variable"/>
    <w:sig w:usb0="00000000" w:usb1="29D77CFB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inkAnnotations="0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7411"/>
    <w:rsid w:val="00041FDA"/>
    <w:rsid w:val="000E648C"/>
    <w:rsid w:val="000F2228"/>
    <w:rsid w:val="00140B69"/>
    <w:rsid w:val="00142C64"/>
    <w:rsid w:val="00163100"/>
    <w:rsid w:val="00184CF0"/>
    <w:rsid w:val="001A480E"/>
    <w:rsid w:val="0027635F"/>
    <w:rsid w:val="00331807"/>
    <w:rsid w:val="004066FB"/>
    <w:rsid w:val="004A2875"/>
    <w:rsid w:val="004F6FC6"/>
    <w:rsid w:val="00530B0E"/>
    <w:rsid w:val="00573B2E"/>
    <w:rsid w:val="0057563E"/>
    <w:rsid w:val="005E2337"/>
    <w:rsid w:val="005E6FED"/>
    <w:rsid w:val="00607411"/>
    <w:rsid w:val="00653EEE"/>
    <w:rsid w:val="006E1BD1"/>
    <w:rsid w:val="00725987"/>
    <w:rsid w:val="00756150"/>
    <w:rsid w:val="007A0F2C"/>
    <w:rsid w:val="007C40E4"/>
    <w:rsid w:val="00927ACE"/>
    <w:rsid w:val="009A597A"/>
    <w:rsid w:val="009C3929"/>
    <w:rsid w:val="00A12F49"/>
    <w:rsid w:val="00A819C7"/>
    <w:rsid w:val="00B71EF8"/>
    <w:rsid w:val="00BC0BF8"/>
    <w:rsid w:val="00BF17E1"/>
    <w:rsid w:val="00C313B5"/>
    <w:rsid w:val="00C8230C"/>
    <w:rsid w:val="00CA51B7"/>
    <w:rsid w:val="00CB2FC3"/>
    <w:rsid w:val="00CC423F"/>
    <w:rsid w:val="00D17929"/>
    <w:rsid w:val="00D91022"/>
    <w:rsid w:val="00D94183"/>
    <w:rsid w:val="00DF3264"/>
    <w:rsid w:val="00E14BAB"/>
    <w:rsid w:val="00E45BDF"/>
    <w:rsid w:val="00E823D0"/>
    <w:rsid w:val="00EF5F65"/>
    <w:rsid w:val="00F045B8"/>
    <w:rsid w:val="00F2448A"/>
    <w:rsid w:val="00F6643F"/>
    <w:rsid w:val="00F77555"/>
    <w:rsid w:val="00F817B1"/>
    <w:rsid w:val="00FD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0E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40E4"/>
    <w:rPr>
      <w:color w:val="808080"/>
    </w:rPr>
  </w:style>
  <w:style w:type="paragraph" w:customStyle="1" w:styleId="6EEB704491784F409C2F7E74B3657A18">
    <w:name w:val="6EEB704491784F409C2F7E74B3657A18"/>
    <w:rsid w:val="007C40E4"/>
    <w:pPr>
      <w:widowControl w:val="0"/>
      <w:wordWrap w:val="0"/>
      <w:autoSpaceDE w:val="0"/>
      <w:autoSpaceDN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6B239-293B-4C35-9CF6-DFDC04228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메뉴얼서식.dotx</Template>
  <TotalTime>832</TotalTime>
  <Pages>27</Pages>
  <Words>1045</Words>
  <Characters>5962</Characters>
  <Application>Microsoft Office Word</Application>
  <DocSecurity>0</DocSecurity>
  <Lines>49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GrippinTower Virutal Appliance for VMware Intallation Guide –-Single--</vt:lpstr>
      <vt:lpstr>GrippinTower 1.5 설치 가이드</vt:lpstr>
    </vt:vector>
  </TitlesOfParts>
  <Company>(주)미래테크놀로지</Company>
  <LinksUpToDate>false</LinksUpToDate>
  <CharactersWithSpaces>6994</CharactersWithSpaces>
  <SharedDoc>false</SharedDoc>
  <HLinks>
    <vt:vector size="30" baseType="variant"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_Toc192330092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_Toc192330091</vt:lpwstr>
      </vt:variant>
      <vt:variant>
        <vt:i4>1310768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_Toc192330090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_Toc192330089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_Toc192330088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GrippinTower Virutal Appliance for VMware Intallation Guide –-Single--</dc:title>
  <dc:creator>yjkim</dc:creator>
  <cp:lastModifiedBy>Kazuhiro Fujii</cp:lastModifiedBy>
  <cp:revision>57</cp:revision>
  <cp:lastPrinted>2013-04-15T06:38:00Z</cp:lastPrinted>
  <dcterms:created xsi:type="dcterms:W3CDTF">2013-07-04T01:42:00Z</dcterms:created>
  <dcterms:modified xsi:type="dcterms:W3CDTF">2014-09-10T07:28:00Z</dcterms:modified>
</cp:coreProperties>
</file>